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3183B" w14:textId="6E9802DF" w:rsidR="00093F9D" w:rsidRDefault="0047722C" w:rsidP="00A65564">
      <w:r>
        <w:rPr>
          <w:noProof/>
        </w:rPr>
        <mc:AlternateContent>
          <mc:Choice Requires="wps">
            <w:drawing>
              <wp:anchor distT="36576" distB="36576" distL="36576" distR="36576" simplePos="0" relativeHeight="251650048" behindDoc="1" locked="0" layoutInCell="1" allowOverlap="1" wp14:anchorId="518A3AB6" wp14:editId="671B552D">
                <wp:simplePos x="0" y="0"/>
                <wp:positionH relativeFrom="margin">
                  <wp:posOffset>1554480</wp:posOffset>
                </wp:positionH>
                <wp:positionV relativeFrom="page">
                  <wp:posOffset>249382</wp:posOffset>
                </wp:positionV>
                <wp:extent cx="5616979" cy="1672590"/>
                <wp:effectExtent l="0" t="0" r="3175" b="3810"/>
                <wp:wrapNone/>
                <wp:docPr id="3586182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979" cy="167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B802BB" w14:textId="5B1C0EE2" w:rsidR="006120C2" w:rsidRPr="004017C7" w:rsidRDefault="006120C2" w:rsidP="006120C2">
                            <w:pPr>
                              <w:widowControl w:val="0"/>
                              <w:spacing w:after="120"/>
                              <w:jc w:val="center"/>
                              <w:rPr>
                                <w:rFonts w:ascii="Harlow Solid Italic" w:hAnsi="Harlow Solid Italic" w:cs="Arial"/>
                                <w:color w:val="FFFFFF" w:themeColor="background1"/>
                                <w:w w:val="90"/>
                                <w:sz w:val="76"/>
                                <w:szCs w:val="76"/>
                                <w:lang w:val="en"/>
                              </w:rPr>
                            </w:pPr>
                            <w:r w:rsidRPr="004017C7">
                              <w:rPr>
                                <w:rFonts w:ascii="Harlow Solid Italic" w:hAnsi="Harlow Solid Italic" w:cs="Arial"/>
                                <w:color w:val="FFFFFF" w:themeColor="background1"/>
                                <w:w w:val="90"/>
                                <w:sz w:val="76"/>
                                <w:szCs w:val="76"/>
                                <w:lang w:val="en"/>
                              </w:rPr>
                              <w:t>Living Active Dementia</w:t>
                            </w:r>
                          </w:p>
                          <w:p w14:paraId="7FAC21BC" w14:textId="7C0946BC" w:rsidR="00670AF4" w:rsidRPr="004A1B6F" w:rsidRDefault="00166EB6" w:rsidP="006120C2">
                            <w:pPr>
                              <w:widowControl w:val="0"/>
                              <w:spacing w:line="840" w:lineRule="exact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w w:val="90"/>
                                <w:sz w:val="72"/>
                                <w:szCs w:val="72"/>
                                <w:lang w:val="en"/>
                              </w:rPr>
                            </w:pPr>
                            <w:r>
                              <w:rPr>
                                <w:rFonts w:ascii="Harlow Solid Italic" w:hAnsi="Harlow Solid Italic" w:cs="Arial"/>
                                <w:color w:val="FFFFFF" w:themeColor="background1"/>
                                <w:w w:val="90"/>
                                <w:sz w:val="72"/>
                                <w:szCs w:val="72"/>
                                <w:lang w:val="en"/>
                              </w:rPr>
                              <w:t>Active Living Mentoring</w:t>
                            </w:r>
                            <w:r w:rsidR="00543300">
                              <w:rPr>
                                <w:rFonts w:ascii="Harlow Solid Italic" w:hAnsi="Harlow Solid Italic" w:cs="Arial"/>
                                <w:color w:val="FFFFFF" w:themeColor="background1"/>
                                <w:w w:val="90"/>
                                <w:sz w:val="72"/>
                                <w:szCs w:val="72"/>
                                <w:lang w:val="en"/>
                              </w:rPr>
                              <w:t xml:space="preserve"> </w:t>
                            </w:r>
                            <w:r w:rsidR="000F403B" w:rsidRPr="004A1B6F">
                              <w:rPr>
                                <w:rFonts w:ascii="Harlow Solid Italic" w:hAnsi="Harlow Solid Italic" w:cs="Arial"/>
                                <w:color w:val="FFFFFF" w:themeColor="background1"/>
                                <w:w w:val="90"/>
                                <w:sz w:val="72"/>
                                <w:szCs w:val="72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8A3AB6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22.4pt;margin-top:19.65pt;width:442.3pt;height:131.7pt;z-index:-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" filled="f" stroked="f">
                <v:textbox inset="2.88pt,2.88pt,2.88pt,2.88pt">
                  <w:txbxContent>
                    <w:p w14:paraId="1DB802BB" w14:textId="5B1C0EE2" w:rsidR="006120C2" w:rsidRPr="004017C7" w:rsidRDefault="006120C2" w:rsidP="006120C2">
                      <w:pPr>
                        <w:widowControl w:val="0"/>
                        <w:spacing w:after="120"/>
                        <w:jc w:val="center"/>
                        <w:rPr>
                          <w:rFonts w:ascii="Harlow Solid Italic" w:hAnsi="Harlow Solid Italic" w:cs="Arial"/>
                          <w:color w:val="FFFFFF" w:themeColor="background1"/>
                          <w:w w:val="90"/>
                          <w:sz w:val="76"/>
                          <w:szCs w:val="76"/>
                          <w:lang w:val="en"/>
                        </w:rPr>
                      </w:pPr>
                      <w:r w:rsidRPr="004017C7">
                        <w:rPr>
                          <w:rFonts w:ascii="Harlow Solid Italic" w:hAnsi="Harlow Solid Italic" w:cs="Arial"/>
                          <w:color w:val="FFFFFF" w:themeColor="background1"/>
                          <w:w w:val="90"/>
                          <w:sz w:val="76"/>
                          <w:szCs w:val="76"/>
                          <w:lang w:val="en"/>
                        </w:rPr>
                        <w:t>Living Active Dementia</w:t>
                      </w:r>
                    </w:p>
                    <w:p w14:paraId="7FAC21BC" w14:textId="7C0946BC" w:rsidR="00670AF4" w:rsidRPr="004A1B6F" w:rsidRDefault="00166EB6" w:rsidP="006120C2">
                      <w:pPr>
                        <w:widowControl w:val="0"/>
                        <w:spacing w:line="840" w:lineRule="exact"/>
                        <w:jc w:val="center"/>
                        <w:rPr>
                          <w:rFonts w:ascii="Arial" w:hAnsi="Arial" w:cs="Arial"/>
                          <w:color w:val="FFFFFF" w:themeColor="background1"/>
                          <w:w w:val="90"/>
                          <w:sz w:val="72"/>
                          <w:szCs w:val="72"/>
                          <w:lang w:val="en"/>
                        </w:rPr>
                      </w:pPr>
                      <w:r>
                        <w:rPr>
                          <w:rFonts w:ascii="Harlow Solid Italic" w:hAnsi="Harlow Solid Italic" w:cs="Arial"/>
                          <w:color w:val="FFFFFF" w:themeColor="background1"/>
                          <w:w w:val="90"/>
                          <w:sz w:val="72"/>
                          <w:szCs w:val="72"/>
                          <w:lang w:val="en"/>
                        </w:rPr>
                        <w:t>Active Living Mentoring</w:t>
                      </w:r>
                      <w:r w:rsidR="00543300">
                        <w:rPr>
                          <w:rFonts w:ascii="Harlow Solid Italic" w:hAnsi="Harlow Solid Italic" w:cs="Arial"/>
                          <w:color w:val="FFFFFF" w:themeColor="background1"/>
                          <w:w w:val="90"/>
                          <w:sz w:val="72"/>
                          <w:szCs w:val="72"/>
                          <w:lang w:val="en"/>
                        </w:rPr>
                        <w:t xml:space="preserve"> </w:t>
                      </w:r>
                      <w:r w:rsidR="000F403B" w:rsidRPr="004A1B6F">
                        <w:rPr>
                          <w:rFonts w:ascii="Harlow Solid Italic" w:hAnsi="Harlow Solid Italic" w:cs="Arial"/>
                          <w:color w:val="FFFFFF" w:themeColor="background1"/>
                          <w:w w:val="90"/>
                          <w:sz w:val="72"/>
                          <w:szCs w:val="72"/>
                          <w:lang w:val="en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437CD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B15C90B" wp14:editId="627466F2">
                <wp:simplePos x="0" y="0"/>
                <wp:positionH relativeFrom="column">
                  <wp:posOffset>10795</wp:posOffset>
                </wp:positionH>
                <wp:positionV relativeFrom="paragraph">
                  <wp:posOffset>8480425</wp:posOffset>
                </wp:positionV>
                <wp:extent cx="7300595" cy="820420"/>
                <wp:effectExtent l="0" t="0" r="0" b="0"/>
                <wp:wrapNone/>
                <wp:docPr id="145808962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0595" cy="820420"/>
                          <a:chOff x="0" y="0"/>
                          <a:chExt cx="7300595" cy="820510"/>
                        </a:xfrm>
                      </wpg:grpSpPr>
                      <wps:wsp>
                        <wps:cNvPr id="988492620" name="Freeform 28"/>
                        <wps:cNvSpPr>
                          <a:spLocks/>
                        </wps:cNvSpPr>
                        <wps:spPr bwMode="auto">
                          <a:xfrm>
                            <a:off x="0" y="163285"/>
                            <a:ext cx="7300595" cy="657225"/>
                          </a:xfrm>
                          <a:custGeom>
                            <a:avLst/>
                            <a:gdLst>
                              <a:gd name="T0" fmla="*/ 0 w 2452"/>
                              <a:gd name="T1" fmla="*/ 145 h 219"/>
                              <a:gd name="T2" fmla="*/ 2452 w 2452"/>
                              <a:gd name="T3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19">
                                <a:moveTo>
                                  <a:pt x="0" y="145"/>
                                </a:moveTo>
                                <a:cubicBezTo>
                                  <a:pt x="950" y="0"/>
                                  <a:pt x="1836" y="98"/>
                                  <a:pt x="2452" y="219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374235" name="Freeform 29"/>
                        <wps:cNvSpPr>
                          <a:spLocks/>
                        </wps:cNvSpPr>
                        <wps:spPr bwMode="auto">
                          <a:xfrm>
                            <a:off x="0" y="141514"/>
                            <a:ext cx="7300595" cy="542925"/>
                          </a:xfrm>
                          <a:custGeom>
                            <a:avLst/>
                            <a:gdLst>
                              <a:gd name="T0" fmla="*/ 0 w 2452"/>
                              <a:gd name="T1" fmla="*/ 181 h 181"/>
                              <a:gd name="T2" fmla="*/ 2452 w 2452"/>
                              <a:gd name="T3" fmla="*/ 165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181">
                                <a:moveTo>
                                  <a:pt x="0" y="181"/>
                                </a:moveTo>
                                <a:cubicBezTo>
                                  <a:pt x="940" y="0"/>
                                  <a:pt x="1828" y="65"/>
                                  <a:pt x="2452" y="16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943140" name="Freeform 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300595" cy="543560"/>
                          </a:xfrm>
                          <a:custGeom>
                            <a:avLst/>
                            <a:gdLst>
                              <a:gd name="T0" fmla="*/ 2452 w 2452"/>
                              <a:gd name="T1" fmla="*/ 181 h 181"/>
                              <a:gd name="T2" fmla="*/ 0 w 2452"/>
                              <a:gd name="T3" fmla="*/ 170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181">
                                <a:moveTo>
                                  <a:pt x="2452" y="181"/>
                                </a:moveTo>
                                <a:cubicBezTo>
                                  <a:pt x="1828" y="74"/>
                                  <a:pt x="942" y="0"/>
                                  <a:pt x="0" y="170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819913" name="Freeform 31"/>
                        <wps:cNvSpPr>
                          <a:spLocks/>
                        </wps:cNvSpPr>
                        <wps:spPr bwMode="auto">
                          <a:xfrm>
                            <a:off x="0" y="108857"/>
                            <a:ext cx="7300595" cy="554990"/>
                          </a:xfrm>
                          <a:custGeom>
                            <a:avLst/>
                            <a:gdLst>
                              <a:gd name="T0" fmla="*/ 0 w 2452"/>
                              <a:gd name="T1" fmla="*/ 167 h 185"/>
                              <a:gd name="T2" fmla="*/ 2452 w 2452"/>
                              <a:gd name="T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185">
                                <a:moveTo>
                                  <a:pt x="0" y="167"/>
                                </a:moveTo>
                                <a:cubicBezTo>
                                  <a:pt x="943" y="0"/>
                                  <a:pt x="1829" y="77"/>
                                  <a:pt x="2452" y="18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988856" name="Freeform 32"/>
                        <wps:cNvSpPr>
                          <a:spLocks/>
                        </wps:cNvSpPr>
                        <wps:spPr bwMode="auto">
                          <a:xfrm>
                            <a:off x="0" y="217714"/>
                            <a:ext cx="7300595" cy="546100"/>
                          </a:xfrm>
                          <a:custGeom>
                            <a:avLst/>
                            <a:gdLst>
                              <a:gd name="T0" fmla="*/ 0 w 2452"/>
                              <a:gd name="T1" fmla="*/ 170 h 182"/>
                              <a:gd name="T2" fmla="*/ 2452 w 2452"/>
                              <a:gd name="T3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182">
                                <a:moveTo>
                                  <a:pt x="0" y="170"/>
                                </a:moveTo>
                                <a:cubicBezTo>
                                  <a:pt x="942" y="0"/>
                                  <a:pt x="1829" y="75"/>
                                  <a:pt x="2452" y="18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BAB216" id="Group 10" o:spid="_x0000_s1026" style="position:absolute;margin-left:.85pt;margin-top:667.75pt;width:574.85pt;height:64.6pt;z-index:251669504" coordsize="73005,8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">
                <v:shape id="Freeform 28" o:spid="_x0000_s1027" style="position:absolute;top:1632;width:73005;height:6573;visibility:visible;mso-wrap-style:square;v-text-anchor:top" coordsize="245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" path="m,145c950,,1836,98,2452,219e" filled="f" strokecolor="#fffffe" strokeweight=".5pt">
                  <v:stroke joinstyle="miter"/>
                  <v:path arrowok="t" o:connecttype="custom" o:connectlocs="0,435149;7300595,657225" o:connectangles="0,0"/>
                </v:shape>
                <v:shape id="Freeform 29" o:spid="_x0000_s1028" style="position:absolute;top:1415;width:73005;height:5429;visibility:visible;mso-wrap-style:square;v-text-anchor:top" coordsize="245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" path="m,181c940,,1828,65,2452,165e" filled="f" strokecolor="#fffffe" strokeweight=".5pt">
                  <v:stroke joinstyle="miter"/>
                  <v:path arrowok="t" o:connecttype="custom" o:connectlocs="0,542925;7300595,494932" o:connectangles="0,0"/>
                </v:shape>
                <v:shape id="Freeform 30" o:spid="_x0000_s1029" style="position:absolute;width:73005;height:5435;visibility:visible;mso-wrap-style:square;v-text-anchor:top" coordsize="245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" path="m2452,181c1828,74,942,,,170e" filled="f" strokecolor="#efb32f" strokeweight=".5pt">
                  <v:stroke joinstyle="miter"/>
                  <v:path arrowok="t" o:connecttype="custom" o:connectlocs="7300595,543560;0,510526" o:connectangles="0,0"/>
                </v:shape>
                <v:shape id="Freeform 31" o:spid="_x0000_s1030" style="position:absolute;top:1088;width:73005;height:5550;visibility:visible;mso-wrap-style:square;v-text-anchor:top" coordsize="2452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" path="m,167c943,,1829,77,2452,185e" filled="f" strokecolor="#fffffe" strokeweight=".5pt">
                  <v:stroke joinstyle="miter"/>
                  <v:path arrowok="t" o:connecttype="custom" o:connectlocs="0,500991;7300595,554990" o:connectangles="0,0"/>
                </v:shape>
                <v:shape id="Freeform 32" o:spid="_x0000_s1031" style="position:absolute;top:2177;width:73005;height:5461;visibility:visible;mso-wrap-style:square;v-text-anchor:top" coordsize="245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" path="m,170c942,,1829,75,2452,182e" filled="f" strokecolor="#efb32f" strokeweight=".5pt">
                  <v:stroke joinstyle="miter"/>
                  <v:path arrowok="t" o:connecttype="custom" o:connectlocs="0,510093;7300595,546100" o:connectangles="0,0"/>
                </v:shape>
              </v:group>
            </w:pict>
          </mc:Fallback>
        </mc:AlternateContent>
      </w:r>
    </w:p>
    <w:p w14:paraId="0E30763D" w14:textId="7E9F7CB8" w:rsidR="006606E8" w:rsidRPr="008703F6" w:rsidRDefault="002048BC" w:rsidP="00A65564">
      <w:pPr>
        <w:rPr>
          <w:sz w:val="28"/>
          <w:szCs w:val="28"/>
        </w:rPr>
      </w:pPr>
      <w:r w:rsidRPr="008703F6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B61EDEC" wp14:editId="469FE617">
                <wp:simplePos x="0" y="0"/>
                <wp:positionH relativeFrom="margin">
                  <wp:posOffset>107950</wp:posOffset>
                </wp:positionH>
                <wp:positionV relativeFrom="paragraph">
                  <wp:posOffset>8890</wp:posOffset>
                </wp:positionV>
                <wp:extent cx="3274695" cy="1945005"/>
                <wp:effectExtent l="0" t="0" r="20955" b="17145"/>
                <wp:wrapSquare wrapText="bothSides"/>
                <wp:docPr id="46463635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4695" cy="1945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C3587" w14:textId="13F1BA4C" w:rsidR="00EB1AB3" w:rsidRPr="002048BC" w:rsidRDefault="00A216CD" w:rsidP="00A216CD">
                            <w:pPr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  <w:u w:val="single"/>
                              </w:rPr>
                            </w:pPr>
                            <w:r w:rsidRPr="002048BC">
                              <w:rPr>
                                <w:b/>
                                <w:bCs/>
                                <w:sz w:val="34"/>
                                <w:szCs w:val="34"/>
                                <w:u w:val="single"/>
                              </w:rPr>
                              <w:t>Why stay active?</w:t>
                            </w:r>
                          </w:p>
                          <w:p w14:paraId="6CB35303" w14:textId="6BACC201" w:rsidR="00A216CD" w:rsidRPr="002048BC" w:rsidRDefault="00A216CD" w:rsidP="00A216CD">
                            <w:pPr>
                              <w:jc w:val="center"/>
                              <w:rPr>
                                <w:sz w:val="34"/>
                                <w:szCs w:val="34"/>
                              </w:rPr>
                            </w:pPr>
                            <w:r w:rsidRPr="002048BC">
                              <w:rPr>
                                <w:sz w:val="34"/>
                                <w:szCs w:val="34"/>
                              </w:rPr>
                              <w:t>Prevent Falls</w:t>
                            </w:r>
                          </w:p>
                          <w:p w14:paraId="339A2CCF" w14:textId="2FE26EFC" w:rsidR="00A216CD" w:rsidRPr="002048BC" w:rsidRDefault="00A216CD" w:rsidP="00A216CD">
                            <w:pPr>
                              <w:jc w:val="center"/>
                              <w:rPr>
                                <w:sz w:val="34"/>
                                <w:szCs w:val="34"/>
                              </w:rPr>
                            </w:pPr>
                            <w:r w:rsidRPr="002048BC">
                              <w:rPr>
                                <w:sz w:val="34"/>
                                <w:szCs w:val="34"/>
                              </w:rPr>
                              <w:t>Increase Cognition</w:t>
                            </w:r>
                          </w:p>
                          <w:p w14:paraId="5B134CF5" w14:textId="76623AEB" w:rsidR="00A216CD" w:rsidRPr="002048BC" w:rsidRDefault="00A216CD" w:rsidP="00A216CD">
                            <w:pPr>
                              <w:jc w:val="center"/>
                              <w:rPr>
                                <w:sz w:val="34"/>
                                <w:szCs w:val="34"/>
                              </w:rPr>
                            </w:pPr>
                            <w:r w:rsidRPr="002048BC">
                              <w:rPr>
                                <w:sz w:val="34"/>
                                <w:szCs w:val="34"/>
                              </w:rPr>
                              <w:t>Better Mood</w:t>
                            </w:r>
                          </w:p>
                          <w:p w14:paraId="5546D496" w14:textId="2DA84597" w:rsidR="00A216CD" w:rsidRPr="002048BC" w:rsidRDefault="00A216CD" w:rsidP="00A216CD">
                            <w:pPr>
                              <w:jc w:val="center"/>
                              <w:rPr>
                                <w:sz w:val="34"/>
                                <w:szCs w:val="34"/>
                              </w:rPr>
                            </w:pPr>
                            <w:r w:rsidRPr="002048BC">
                              <w:rPr>
                                <w:sz w:val="34"/>
                                <w:szCs w:val="34"/>
                              </w:rPr>
                              <w:t>Increase Self Confidence</w:t>
                            </w:r>
                          </w:p>
                          <w:p w14:paraId="4775BD05" w14:textId="77A1F8E6" w:rsidR="00A216CD" w:rsidRPr="002048BC" w:rsidRDefault="00A216CD" w:rsidP="00A216CD">
                            <w:pPr>
                              <w:jc w:val="center"/>
                              <w:rPr>
                                <w:sz w:val="34"/>
                                <w:szCs w:val="34"/>
                              </w:rPr>
                            </w:pPr>
                            <w:r w:rsidRPr="002048BC">
                              <w:rPr>
                                <w:sz w:val="34"/>
                                <w:szCs w:val="34"/>
                              </w:rPr>
                              <w:t>Better Immunity</w:t>
                            </w:r>
                          </w:p>
                          <w:p w14:paraId="0454C19F" w14:textId="0A4B5153" w:rsidR="00A216CD" w:rsidRPr="002048BC" w:rsidRDefault="00A216CD" w:rsidP="00A216CD">
                            <w:pPr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  <w:u w:val="single"/>
                              </w:rPr>
                            </w:pPr>
                            <w:r w:rsidRPr="002048BC">
                              <w:rPr>
                                <w:b/>
                                <w:bCs/>
                                <w:sz w:val="34"/>
                                <w:szCs w:val="34"/>
                                <w:u w:val="single"/>
                              </w:rPr>
                              <w:t>Why NOT stay active?!</w:t>
                            </w:r>
                          </w:p>
                          <w:p w14:paraId="61D95D1D" w14:textId="77777777" w:rsidR="00A216CD" w:rsidRPr="004E1D96" w:rsidRDefault="00A216CD" w:rsidP="00EB1AB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4F83C98" w14:textId="48689EE9" w:rsidR="007449D5" w:rsidRPr="004E1D96" w:rsidRDefault="007449D5" w:rsidP="00F574B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1EDEC" id="Text Box 13" o:spid="_x0000_s1027" type="#_x0000_t202" style="position:absolute;margin-left:8.5pt;margin-top:.7pt;width:257.85pt;height:153.1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" strokecolor="black [3213]">
                <v:textbox>
                  <w:txbxContent>
                    <w:p w14:paraId="52BC3587" w14:textId="13F1BA4C" w:rsidR="00EB1AB3" w:rsidRPr="002048BC" w:rsidRDefault="00A216CD" w:rsidP="00A216CD">
                      <w:pPr>
                        <w:jc w:val="center"/>
                        <w:rPr>
                          <w:b/>
                          <w:bCs/>
                          <w:sz w:val="34"/>
                          <w:szCs w:val="34"/>
                          <w:u w:val="single"/>
                        </w:rPr>
                      </w:pPr>
                      <w:r w:rsidRPr="002048BC">
                        <w:rPr>
                          <w:b/>
                          <w:bCs/>
                          <w:sz w:val="34"/>
                          <w:szCs w:val="34"/>
                          <w:u w:val="single"/>
                        </w:rPr>
                        <w:t>Why stay active?</w:t>
                      </w:r>
                    </w:p>
                    <w:p w14:paraId="6CB35303" w14:textId="6BACC201" w:rsidR="00A216CD" w:rsidRPr="002048BC" w:rsidRDefault="00A216CD" w:rsidP="00A216CD">
                      <w:pPr>
                        <w:jc w:val="center"/>
                        <w:rPr>
                          <w:sz w:val="34"/>
                          <w:szCs w:val="34"/>
                        </w:rPr>
                      </w:pPr>
                      <w:r w:rsidRPr="002048BC">
                        <w:rPr>
                          <w:sz w:val="34"/>
                          <w:szCs w:val="34"/>
                        </w:rPr>
                        <w:t>Prevent Falls</w:t>
                      </w:r>
                    </w:p>
                    <w:p w14:paraId="339A2CCF" w14:textId="2FE26EFC" w:rsidR="00A216CD" w:rsidRPr="002048BC" w:rsidRDefault="00A216CD" w:rsidP="00A216CD">
                      <w:pPr>
                        <w:jc w:val="center"/>
                        <w:rPr>
                          <w:sz w:val="34"/>
                          <w:szCs w:val="34"/>
                        </w:rPr>
                      </w:pPr>
                      <w:r w:rsidRPr="002048BC">
                        <w:rPr>
                          <w:sz w:val="34"/>
                          <w:szCs w:val="34"/>
                        </w:rPr>
                        <w:t>Increase Cognition</w:t>
                      </w:r>
                    </w:p>
                    <w:p w14:paraId="5B134CF5" w14:textId="76623AEB" w:rsidR="00A216CD" w:rsidRPr="002048BC" w:rsidRDefault="00A216CD" w:rsidP="00A216CD">
                      <w:pPr>
                        <w:jc w:val="center"/>
                        <w:rPr>
                          <w:sz w:val="34"/>
                          <w:szCs w:val="34"/>
                        </w:rPr>
                      </w:pPr>
                      <w:r w:rsidRPr="002048BC">
                        <w:rPr>
                          <w:sz w:val="34"/>
                          <w:szCs w:val="34"/>
                        </w:rPr>
                        <w:t>Better Mood</w:t>
                      </w:r>
                    </w:p>
                    <w:p w14:paraId="5546D496" w14:textId="2DA84597" w:rsidR="00A216CD" w:rsidRPr="002048BC" w:rsidRDefault="00A216CD" w:rsidP="00A216CD">
                      <w:pPr>
                        <w:jc w:val="center"/>
                        <w:rPr>
                          <w:sz w:val="34"/>
                          <w:szCs w:val="34"/>
                        </w:rPr>
                      </w:pPr>
                      <w:r w:rsidRPr="002048BC">
                        <w:rPr>
                          <w:sz w:val="34"/>
                          <w:szCs w:val="34"/>
                        </w:rPr>
                        <w:t>Increase Self Confidence</w:t>
                      </w:r>
                    </w:p>
                    <w:p w14:paraId="4775BD05" w14:textId="77A1F8E6" w:rsidR="00A216CD" w:rsidRPr="002048BC" w:rsidRDefault="00A216CD" w:rsidP="00A216CD">
                      <w:pPr>
                        <w:jc w:val="center"/>
                        <w:rPr>
                          <w:sz w:val="34"/>
                          <w:szCs w:val="34"/>
                        </w:rPr>
                      </w:pPr>
                      <w:r w:rsidRPr="002048BC">
                        <w:rPr>
                          <w:sz w:val="34"/>
                          <w:szCs w:val="34"/>
                        </w:rPr>
                        <w:t>Better Immunity</w:t>
                      </w:r>
                    </w:p>
                    <w:p w14:paraId="0454C19F" w14:textId="0A4B5153" w:rsidR="00A216CD" w:rsidRPr="002048BC" w:rsidRDefault="00A216CD" w:rsidP="00A216CD">
                      <w:pPr>
                        <w:jc w:val="center"/>
                        <w:rPr>
                          <w:b/>
                          <w:bCs/>
                          <w:sz w:val="34"/>
                          <w:szCs w:val="34"/>
                          <w:u w:val="single"/>
                        </w:rPr>
                      </w:pPr>
                      <w:r w:rsidRPr="002048BC">
                        <w:rPr>
                          <w:b/>
                          <w:bCs/>
                          <w:sz w:val="34"/>
                          <w:szCs w:val="34"/>
                          <w:u w:val="single"/>
                        </w:rPr>
                        <w:t>Why NOT stay active?!</w:t>
                      </w:r>
                    </w:p>
                    <w:p w14:paraId="61D95D1D" w14:textId="77777777" w:rsidR="00A216CD" w:rsidRPr="004E1D96" w:rsidRDefault="00A216CD" w:rsidP="00EB1AB3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4F83C98" w14:textId="48689EE9" w:rsidR="007449D5" w:rsidRPr="004E1D96" w:rsidRDefault="007449D5" w:rsidP="00F574B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11EA8B38" wp14:editId="47809335">
            <wp:simplePos x="0" y="0"/>
            <wp:positionH relativeFrom="column">
              <wp:posOffset>4297045</wp:posOffset>
            </wp:positionH>
            <wp:positionV relativeFrom="page">
              <wp:posOffset>2090940</wp:posOffset>
            </wp:positionV>
            <wp:extent cx="2327275" cy="1363980"/>
            <wp:effectExtent l="0" t="0" r="0" b="7620"/>
            <wp:wrapNone/>
            <wp:docPr id="474473966" name="Picture 22" descr="A person standing on a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473966" name="Picture 22" descr="A person standing on a rock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rcRect l="40000" t="6790" r="10786" b="35514"/>
                    <a:stretch/>
                  </pic:blipFill>
                  <pic:spPr bwMode="auto">
                    <a:xfrm>
                      <a:off x="0" y="0"/>
                      <a:ext cx="2327275" cy="136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8117E65" w14:textId="1CBB66C8" w:rsidR="006606E8" w:rsidRDefault="006606E8" w:rsidP="00A65564">
      <w:pPr>
        <w:rPr>
          <w:sz w:val="36"/>
          <w:szCs w:val="36"/>
        </w:rPr>
      </w:pPr>
    </w:p>
    <w:p w14:paraId="1B0F046C" w14:textId="61962375" w:rsidR="006606E8" w:rsidRDefault="006606E8" w:rsidP="00A65564">
      <w:pPr>
        <w:rPr>
          <w:sz w:val="36"/>
          <w:szCs w:val="36"/>
        </w:rPr>
      </w:pPr>
    </w:p>
    <w:p w14:paraId="78AD242B" w14:textId="0730BA9C" w:rsidR="006606E8" w:rsidRPr="008703F6" w:rsidRDefault="006606E8" w:rsidP="00A65564">
      <w:pPr>
        <w:rPr>
          <w:sz w:val="32"/>
          <w:szCs w:val="32"/>
        </w:rPr>
      </w:pPr>
    </w:p>
    <w:p w14:paraId="4217D1F4" w14:textId="49490CAA" w:rsidR="006606E8" w:rsidRPr="008703F6" w:rsidRDefault="006606E8" w:rsidP="00A65564">
      <w:pPr>
        <w:rPr>
          <w:sz w:val="32"/>
          <w:szCs w:val="32"/>
        </w:rPr>
      </w:pPr>
    </w:p>
    <w:p w14:paraId="5D734876" w14:textId="417A41B0" w:rsidR="006606E8" w:rsidRPr="008703F6" w:rsidRDefault="00A65564" w:rsidP="00A65564">
      <w:pPr>
        <w:rPr>
          <w:sz w:val="32"/>
          <w:szCs w:val="32"/>
        </w:rPr>
      </w:pPr>
      <w:r w:rsidRPr="008703F6">
        <w:rPr>
          <w:sz w:val="32"/>
          <w:szCs w:val="32"/>
        </w:rPr>
        <w:t xml:space="preserve"> </w:t>
      </w:r>
      <w:r w:rsidR="000E4016">
        <w:rPr>
          <w:sz w:val="32"/>
          <w:szCs w:val="32"/>
        </w:rPr>
        <w:t xml:space="preserve"> </w:t>
      </w:r>
      <w:r w:rsidR="003D61DF">
        <w:rPr>
          <w:sz w:val="32"/>
          <w:szCs w:val="32"/>
        </w:rPr>
        <w:t xml:space="preserve"> </w:t>
      </w:r>
      <w:r w:rsidRPr="008703F6">
        <w:rPr>
          <w:sz w:val="32"/>
          <w:szCs w:val="32"/>
        </w:rPr>
        <w:t xml:space="preserve">  </w:t>
      </w:r>
    </w:p>
    <w:p w14:paraId="361A07E0" w14:textId="6773C3C2" w:rsidR="006606E8" w:rsidRPr="008703F6" w:rsidRDefault="002048BC" w:rsidP="00A65564">
      <w:pPr>
        <w:rPr>
          <w:sz w:val="32"/>
          <w:szCs w:val="32"/>
        </w:rPr>
      </w:pPr>
      <w:r w:rsidRPr="002048BC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F50FAD8" wp14:editId="6F282712">
                <wp:simplePos x="0" y="0"/>
                <wp:positionH relativeFrom="column">
                  <wp:posOffset>3547745</wp:posOffset>
                </wp:positionH>
                <wp:positionV relativeFrom="paragraph">
                  <wp:posOffset>433820</wp:posOffset>
                </wp:positionV>
                <wp:extent cx="3357880" cy="1404620"/>
                <wp:effectExtent l="0" t="0" r="0" b="8890"/>
                <wp:wrapSquare wrapText="bothSides"/>
                <wp:docPr id="4933660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7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77B8C" w14:textId="478D622A" w:rsidR="002048BC" w:rsidRPr="002048BC" w:rsidRDefault="002048BC" w:rsidP="002048B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Living Active Dementia will make: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50FAD8" id="Text Box 2" o:spid="_x0000_s1028" type="#_x0000_t202" style="position:absolute;margin-left:279.35pt;margin-top:34.15pt;width:264.4pt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" stroked="f">
                <v:textbox style="mso-fit-shape-to-text:t">
                  <w:txbxContent>
                    <w:p w14:paraId="7D277B8C" w14:textId="478D622A" w:rsidR="002048BC" w:rsidRPr="002048BC" w:rsidRDefault="002048BC" w:rsidP="002048B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Living Active Dementia will make: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3BEDD7" w14:textId="488D1537" w:rsidR="00A65564" w:rsidRPr="008703F6" w:rsidRDefault="002048BC" w:rsidP="00A65564">
      <w:pPr>
        <w:rPr>
          <w:sz w:val="32"/>
          <w:szCs w:val="32"/>
        </w:rPr>
      </w:pPr>
      <w:r w:rsidRPr="00337162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35A9022" wp14:editId="22390FCA">
                <wp:simplePos x="0" y="0"/>
                <wp:positionH relativeFrom="column">
                  <wp:posOffset>2485390</wp:posOffset>
                </wp:positionH>
                <wp:positionV relativeFrom="paragraph">
                  <wp:posOffset>662190</wp:posOffset>
                </wp:positionV>
                <wp:extent cx="4572000" cy="38227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BBC98" w14:textId="137208C3" w:rsidR="00FB176F" w:rsidRPr="00FB176F" w:rsidRDefault="00FB176F" w:rsidP="00FB176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B176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Suggestions on Adaptations to make it Successful</w:t>
                            </w:r>
                            <w:r w:rsidR="00182BF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A9022" id="_x0000_s1029" type="#_x0000_t202" style="position:absolute;margin-left:195.7pt;margin-top:52.15pt;width:5in;height:30.1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" stroked="f">
                <v:textbox>
                  <w:txbxContent>
                    <w:p w14:paraId="73FBBC98" w14:textId="137208C3" w:rsidR="00FB176F" w:rsidRPr="00FB176F" w:rsidRDefault="00FB176F" w:rsidP="00FB176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B176F">
                        <w:rPr>
                          <w:b/>
                          <w:bCs/>
                          <w:sz w:val="32"/>
                          <w:szCs w:val="32"/>
                        </w:rPr>
                        <w:t>Suggestions on Adaptations to make it Successful</w:t>
                      </w:r>
                      <w:r w:rsidR="00182BF0">
                        <w:rPr>
                          <w:b/>
                          <w:bCs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5564" w:rsidRPr="008703F6">
        <w:rPr>
          <w:sz w:val="32"/>
          <w:szCs w:val="32"/>
        </w:rPr>
        <w:tab/>
      </w:r>
      <w:r w:rsidR="00A65564" w:rsidRPr="008703F6">
        <w:rPr>
          <w:sz w:val="32"/>
          <w:szCs w:val="32"/>
        </w:rPr>
        <w:tab/>
        <w:t xml:space="preserve"> </w:t>
      </w:r>
    </w:p>
    <w:p w14:paraId="76477698" w14:textId="6753CC1A" w:rsidR="00A65564" w:rsidRPr="008703F6" w:rsidRDefault="00FB176F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45726C05" wp14:editId="0D131CCE">
            <wp:simplePos x="0" y="0"/>
            <wp:positionH relativeFrom="column">
              <wp:posOffset>307513</wp:posOffset>
            </wp:positionH>
            <wp:positionV relativeFrom="page">
              <wp:posOffset>4222000</wp:posOffset>
            </wp:positionV>
            <wp:extent cx="1496060" cy="1196975"/>
            <wp:effectExtent l="0" t="0" r="8890" b="3175"/>
            <wp:wrapNone/>
            <wp:docPr id="2023298749" name="Picture 23" descr="A group of people holding sig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298749" name="Picture 23" descr="A group of people holding sign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52473E" w14:textId="24CD0358" w:rsidR="00A65564" w:rsidRPr="008703F6" w:rsidRDefault="00A65564">
      <w:pPr>
        <w:rPr>
          <w:sz w:val="32"/>
          <w:szCs w:val="32"/>
        </w:rPr>
      </w:pPr>
    </w:p>
    <w:p w14:paraId="23FF7930" w14:textId="0465DEE9" w:rsidR="00A65564" w:rsidRPr="008703F6" w:rsidRDefault="00FB176F">
      <w:pPr>
        <w:rPr>
          <w:sz w:val="32"/>
          <w:szCs w:val="32"/>
        </w:rPr>
      </w:pPr>
      <w:r w:rsidRPr="008703F6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68703F9" wp14:editId="4009FCA0">
                <wp:simplePos x="0" y="0"/>
                <wp:positionH relativeFrom="margin">
                  <wp:posOffset>2942590</wp:posOffset>
                </wp:positionH>
                <wp:positionV relativeFrom="paragraph">
                  <wp:posOffset>56630</wp:posOffset>
                </wp:positionV>
                <wp:extent cx="3623945" cy="348615"/>
                <wp:effectExtent l="0" t="0" r="0" b="0"/>
                <wp:wrapSquare wrapText="bothSides"/>
                <wp:docPr id="21464603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394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F888D" w14:textId="18C6D3CC" w:rsidR="00EB1AB3" w:rsidRPr="004E1D96" w:rsidRDefault="00FB176F" w:rsidP="00FB176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Suggestions on best ways to Motivate</w:t>
                            </w:r>
                            <w:r w:rsidR="00182BF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703F9" id="_x0000_s1030" type="#_x0000_t202" style="position:absolute;margin-left:231.7pt;margin-top:4.45pt;width:285.35pt;height:27.4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" stroked="f">
                <v:textbox>
                  <w:txbxContent>
                    <w:p w14:paraId="7C9F888D" w14:textId="18C6D3CC" w:rsidR="00EB1AB3" w:rsidRPr="004E1D96" w:rsidRDefault="00FB176F" w:rsidP="00FB176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Suggestions on best ways to Motivate</w:t>
                      </w:r>
                      <w:r w:rsidR="00182BF0">
                        <w:rPr>
                          <w:b/>
                          <w:bCs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A12F4C1" w14:textId="22C8CD3D" w:rsidR="006606E8" w:rsidRPr="008703F6" w:rsidRDefault="006606E8">
      <w:pPr>
        <w:rPr>
          <w:sz w:val="32"/>
          <w:szCs w:val="32"/>
        </w:rPr>
      </w:pPr>
    </w:p>
    <w:p w14:paraId="1C7F8B66" w14:textId="0C7653F0" w:rsidR="006606E8" w:rsidRPr="008703F6" w:rsidRDefault="00FB176F">
      <w:pPr>
        <w:rPr>
          <w:sz w:val="32"/>
          <w:szCs w:val="32"/>
        </w:rPr>
      </w:pPr>
      <w:r w:rsidRPr="008703F6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2FADE7A" wp14:editId="0297C520">
                <wp:simplePos x="0" y="0"/>
                <wp:positionH relativeFrom="page">
                  <wp:posOffset>2149706</wp:posOffset>
                </wp:positionH>
                <wp:positionV relativeFrom="paragraph">
                  <wp:posOffset>21186</wp:posOffset>
                </wp:positionV>
                <wp:extent cx="5419090" cy="348615"/>
                <wp:effectExtent l="0" t="0" r="0" b="0"/>
                <wp:wrapSquare wrapText="bothSides"/>
                <wp:docPr id="113319748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419090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7C918" w14:textId="64B9FBAD" w:rsidR="007449D5" w:rsidRPr="004E1D96" w:rsidRDefault="00FB176F" w:rsidP="00FB176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Suggestions on best ways promote positive and fun times!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ADE7A" id="Text Box 12" o:spid="_x0000_s1031" type="#_x0000_t202" style="position:absolute;margin-left:169.25pt;margin-top:1.65pt;width:426.7pt;height:27.45pt;flip:x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" stroked="f">
                <v:textbox>
                  <w:txbxContent>
                    <w:p w14:paraId="6667C918" w14:textId="64B9FBAD" w:rsidR="007449D5" w:rsidRPr="004E1D96" w:rsidRDefault="00FB176F" w:rsidP="00FB176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Suggestions on best ways promote positive and fun times!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A3A84CB" w14:textId="075EDEAB" w:rsidR="006606E8" w:rsidRPr="008703F6" w:rsidRDefault="002048BC">
      <w:pPr>
        <w:rPr>
          <w:sz w:val="32"/>
          <w:szCs w:val="32"/>
        </w:rPr>
      </w:pPr>
      <w:r w:rsidRPr="008703F6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F2BA23E" wp14:editId="3D90D937">
                <wp:simplePos x="0" y="0"/>
                <wp:positionH relativeFrom="margin">
                  <wp:posOffset>2990850</wp:posOffset>
                </wp:positionH>
                <wp:positionV relativeFrom="paragraph">
                  <wp:posOffset>232525</wp:posOffset>
                </wp:positionV>
                <wp:extent cx="3856990" cy="415290"/>
                <wp:effectExtent l="0" t="0" r="10160" b="22860"/>
                <wp:wrapSquare wrapText="bothSides"/>
                <wp:docPr id="35993939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6990" cy="415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29506" w14:textId="3CEBF710" w:rsidR="006606E8" w:rsidRPr="00F574B7" w:rsidRDefault="00166EB6" w:rsidP="004E1D9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If you don’t use it, you will lose </w:t>
                            </w: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it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BA23E" id="Text Box 14" o:spid="_x0000_s1032" type="#_x0000_t202" style="position:absolute;margin-left:235.5pt;margin-top:18.3pt;width:303.7pt;height:32.7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">
                <v:textbox>
                  <w:txbxContent>
                    <w:p w14:paraId="3B129506" w14:textId="3CEBF710" w:rsidR="006606E8" w:rsidRPr="00F574B7" w:rsidRDefault="00166EB6" w:rsidP="004E1D9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If you don’t use it, you will lose </w:t>
                      </w:r>
                      <w:proofErr w:type="gramStart"/>
                      <w:r>
                        <w:rPr>
                          <w:sz w:val="36"/>
                          <w:szCs w:val="36"/>
                        </w:rPr>
                        <w:t>it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EE650FF" w14:textId="1558B686" w:rsidR="006606E8" w:rsidRPr="008703F6" w:rsidRDefault="006606E8">
      <w:pPr>
        <w:rPr>
          <w:sz w:val="32"/>
          <w:szCs w:val="32"/>
        </w:rPr>
      </w:pPr>
    </w:p>
    <w:p w14:paraId="1824F829" w14:textId="6694437E" w:rsidR="006606E8" w:rsidRPr="008703F6" w:rsidRDefault="00EB3548">
      <w:pPr>
        <w:rPr>
          <w:sz w:val="32"/>
          <w:szCs w:val="32"/>
        </w:rPr>
      </w:pPr>
      <w:r w:rsidRPr="008703F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04E46C" wp14:editId="4FAA803D">
                <wp:simplePos x="0" y="0"/>
                <wp:positionH relativeFrom="column">
                  <wp:posOffset>4895850</wp:posOffset>
                </wp:positionH>
                <wp:positionV relativeFrom="paragraph">
                  <wp:posOffset>200775</wp:posOffset>
                </wp:positionV>
                <wp:extent cx="1496695" cy="1496060"/>
                <wp:effectExtent l="0" t="0" r="27305" b="27940"/>
                <wp:wrapNone/>
                <wp:docPr id="5237584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695" cy="149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11EBE" w14:textId="07CA2D76" w:rsidR="002048BC" w:rsidRPr="005C2E15" w:rsidRDefault="002048BC" w:rsidP="002048B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C2E1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Caregiver Stress is Real</w:t>
                            </w:r>
                            <w:r w:rsidR="00FC56F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!</w:t>
                            </w:r>
                            <w:r w:rsidRPr="005C2E1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61560CC" w14:textId="2C149267" w:rsidR="002048BC" w:rsidRPr="005C2E15" w:rsidRDefault="00FC56F1" w:rsidP="002048B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L</w:t>
                            </w:r>
                            <w:r w:rsidR="002048BC" w:rsidRPr="005C2E15">
                              <w:rPr>
                                <w:sz w:val="32"/>
                                <w:szCs w:val="32"/>
                              </w:rPr>
                              <w:t>earn tips to keep it at bay from Living Active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41800B42" w14:textId="08069364" w:rsidR="006606E8" w:rsidRPr="004E1D96" w:rsidRDefault="006606E8" w:rsidP="00F574B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4E46C" id="Text Box 15" o:spid="_x0000_s1033" type="#_x0000_t202" style="position:absolute;margin-left:385.5pt;margin-top:15.8pt;width:117.85pt;height:117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">
                <v:textbox>
                  <w:txbxContent>
                    <w:p w14:paraId="7F511EBE" w14:textId="07CA2D76" w:rsidR="002048BC" w:rsidRPr="005C2E15" w:rsidRDefault="002048BC" w:rsidP="002048B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5C2E15">
                        <w:rPr>
                          <w:b/>
                          <w:bCs/>
                          <w:sz w:val="32"/>
                          <w:szCs w:val="32"/>
                        </w:rPr>
                        <w:t>Caregiver Stress is Real</w:t>
                      </w:r>
                      <w:r w:rsidR="00FC56F1">
                        <w:rPr>
                          <w:b/>
                          <w:bCs/>
                          <w:sz w:val="32"/>
                          <w:szCs w:val="32"/>
                        </w:rPr>
                        <w:t>!</w:t>
                      </w:r>
                      <w:r w:rsidRPr="005C2E15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61560CC" w14:textId="2C149267" w:rsidR="002048BC" w:rsidRPr="005C2E15" w:rsidRDefault="00FC56F1" w:rsidP="002048B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L</w:t>
                      </w:r>
                      <w:r w:rsidR="002048BC" w:rsidRPr="005C2E15">
                        <w:rPr>
                          <w:sz w:val="32"/>
                          <w:szCs w:val="32"/>
                        </w:rPr>
                        <w:t>earn tips to keep it at bay from Living Active</w:t>
                      </w:r>
                      <w:r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41800B42" w14:textId="08069364" w:rsidR="006606E8" w:rsidRPr="004E1D96" w:rsidRDefault="006606E8" w:rsidP="00F574B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03F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EBCF89" wp14:editId="60EE22A5">
                <wp:simplePos x="0" y="0"/>
                <wp:positionH relativeFrom="margin">
                  <wp:posOffset>41564</wp:posOffset>
                </wp:positionH>
                <wp:positionV relativeFrom="paragraph">
                  <wp:posOffset>112800</wp:posOffset>
                </wp:positionV>
                <wp:extent cx="2743200" cy="1296786"/>
                <wp:effectExtent l="0" t="0" r="19050" b="17780"/>
                <wp:wrapNone/>
                <wp:docPr id="207782640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2967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12783" w14:textId="7AAC58E7" w:rsidR="00EB3548" w:rsidRPr="0047722C" w:rsidRDefault="00EB3548" w:rsidP="00EB354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Living Active Dementia includes </w:t>
                            </w:r>
                            <w:r w:rsidRPr="0047722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Wellness Techniques in every assessment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learned in</w:t>
                            </w:r>
                            <w:r w:rsidRPr="0047722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my 22 years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of</w:t>
                            </w:r>
                            <w:r w:rsidRPr="0047722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Healthcare Background</w:t>
                            </w:r>
                          </w:p>
                          <w:p w14:paraId="21A7DCB0" w14:textId="77777777" w:rsidR="006606E8" w:rsidRPr="008703F6" w:rsidRDefault="006606E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BCF89" id="Text Box 20" o:spid="_x0000_s1034" type="#_x0000_t202" style="position:absolute;margin-left:3.25pt;margin-top:8.9pt;width:3in;height:102.1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" strokecolor="black [3213]">
                <v:textbox>
                  <w:txbxContent>
                    <w:p w14:paraId="57A12783" w14:textId="7AAC58E7" w:rsidR="00EB3548" w:rsidRPr="0047722C" w:rsidRDefault="00EB3548" w:rsidP="00EB3548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Living Active Dementia includes </w:t>
                      </w:r>
                      <w:r w:rsidRPr="0047722C">
                        <w:rPr>
                          <w:b/>
                          <w:bCs/>
                          <w:sz w:val="32"/>
                          <w:szCs w:val="32"/>
                        </w:rPr>
                        <w:t>Wellness Techniques in every assessment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learned in</w:t>
                      </w:r>
                      <w:r w:rsidRPr="0047722C">
                        <w:rPr>
                          <w:b/>
                          <w:bCs/>
                          <w:sz w:val="32"/>
                          <w:szCs w:val="32"/>
                        </w:rPr>
                        <w:t xml:space="preserve"> my 22 years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of</w:t>
                      </w:r>
                      <w:r w:rsidRPr="0047722C">
                        <w:rPr>
                          <w:b/>
                          <w:bCs/>
                          <w:sz w:val="32"/>
                          <w:szCs w:val="32"/>
                        </w:rPr>
                        <w:t xml:space="preserve"> Healthcare Background</w:t>
                      </w:r>
                    </w:p>
                    <w:p w14:paraId="21A7DCB0" w14:textId="77777777" w:rsidR="006606E8" w:rsidRPr="008703F6" w:rsidRDefault="006606E8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FFBFBD" w14:textId="0D38D3F6" w:rsidR="006606E8" w:rsidRPr="008703F6" w:rsidRDefault="00182BF0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49C5B054" wp14:editId="7AA29688">
            <wp:simplePos x="0" y="0"/>
            <wp:positionH relativeFrom="column">
              <wp:posOffset>2967644</wp:posOffset>
            </wp:positionH>
            <wp:positionV relativeFrom="page">
              <wp:posOffset>6168044</wp:posOffset>
            </wp:positionV>
            <wp:extent cx="1831224" cy="1590273"/>
            <wp:effectExtent l="0" t="0" r="0" b="0"/>
            <wp:wrapNone/>
            <wp:docPr id="650117957" name="Picture 24" descr="A diagram of a diagram of welln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117957" name="Picture 24" descr="A diagram of a diagram of wellness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rcRect l="11881" t="22788" r="12465" b="11502"/>
                    <a:stretch/>
                  </pic:blipFill>
                  <pic:spPr bwMode="auto">
                    <a:xfrm>
                      <a:off x="0" y="0"/>
                      <a:ext cx="1835409" cy="1593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9B506" w14:textId="2D3C7C5B" w:rsidR="006606E8" w:rsidRPr="008703F6" w:rsidRDefault="006606E8">
      <w:pPr>
        <w:rPr>
          <w:sz w:val="32"/>
          <w:szCs w:val="32"/>
        </w:rPr>
      </w:pPr>
    </w:p>
    <w:p w14:paraId="0DF5C31F" w14:textId="13F4B8DB" w:rsidR="00A65564" w:rsidRPr="008703F6" w:rsidRDefault="00A65564" w:rsidP="00870954">
      <w:pPr>
        <w:ind w:left="720" w:firstLine="720"/>
        <w:rPr>
          <w:sz w:val="32"/>
          <w:szCs w:val="32"/>
        </w:rPr>
      </w:pPr>
    </w:p>
    <w:p w14:paraId="02A28C89" w14:textId="23E90BEA" w:rsidR="00870954" w:rsidRPr="008703F6" w:rsidRDefault="00870954" w:rsidP="006606E8">
      <w:pPr>
        <w:ind w:left="720" w:firstLine="720"/>
        <w:rPr>
          <w:sz w:val="32"/>
          <w:szCs w:val="32"/>
        </w:rPr>
      </w:pPr>
    </w:p>
    <w:p w14:paraId="078BD905" w14:textId="5DCA0336" w:rsidR="004A1B6F" w:rsidRDefault="00EB3548" w:rsidP="004A1B6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930EEFE" wp14:editId="5158A45E">
                <wp:simplePos x="0" y="0"/>
                <wp:positionH relativeFrom="margin">
                  <wp:posOffset>0</wp:posOffset>
                </wp:positionH>
                <wp:positionV relativeFrom="paragraph">
                  <wp:posOffset>399935</wp:posOffset>
                </wp:positionV>
                <wp:extent cx="3457575" cy="914400"/>
                <wp:effectExtent l="0" t="0" r="9525" b="0"/>
                <wp:wrapSquare wrapText="bothSides"/>
                <wp:docPr id="49869264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1C3BE" w14:textId="28CB6D16" w:rsidR="008703F6" w:rsidRPr="00E06A8A" w:rsidRDefault="008703F6" w:rsidP="00E06A8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06A8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Empathetic, Good Listener, Advocate, Passionate – words </w:t>
                            </w:r>
                            <w:r w:rsidR="00E70A14" w:rsidRPr="00E06A8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used </w:t>
                            </w:r>
                            <w:r w:rsidRPr="00E06A8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to describe Living Active Services</w:t>
                            </w:r>
                          </w:p>
                          <w:p w14:paraId="098ABB31" w14:textId="6ACA0DE5" w:rsidR="008703F6" w:rsidRDefault="008703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0EEFE" id="Text Box 21" o:spid="_x0000_s1035" type="#_x0000_t202" style="position:absolute;margin-left:0;margin-top:31.5pt;width:272.25pt;height:1in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" stroked="f">
                <v:textbox>
                  <w:txbxContent>
                    <w:p w14:paraId="4AB1C3BE" w14:textId="28CB6D16" w:rsidR="008703F6" w:rsidRPr="00E06A8A" w:rsidRDefault="008703F6" w:rsidP="00E06A8A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06A8A">
                        <w:rPr>
                          <w:b/>
                          <w:bCs/>
                          <w:sz w:val="32"/>
                          <w:szCs w:val="32"/>
                        </w:rPr>
                        <w:t xml:space="preserve">Empathetic, Good Listener, Advocate, Passionate – words </w:t>
                      </w:r>
                      <w:r w:rsidR="00E70A14" w:rsidRPr="00E06A8A">
                        <w:rPr>
                          <w:b/>
                          <w:bCs/>
                          <w:sz w:val="32"/>
                          <w:szCs w:val="32"/>
                        </w:rPr>
                        <w:t xml:space="preserve">used </w:t>
                      </w:r>
                      <w:r w:rsidRPr="00E06A8A">
                        <w:rPr>
                          <w:b/>
                          <w:bCs/>
                          <w:sz w:val="32"/>
                          <w:szCs w:val="32"/>
                        </w:rPr>
                        <w:t>to describe Living Active Services</w:t>
                      </w:r>
                    </w:p>
                    <w:p w14:paraId="098ABB31" w14:textId="6ACA0DE5" w:rsidR="008703F6" w:rsidRDefault="008703F6"/>
                  </w:txbxContent>
                </v:textbox>
                <w10:wrap type="square" anchorx="margin"/>
              </v:shape>
            </w:pict>
          </mc:Fallback>
        </mc:AlternateContent>
      </w:r>
      <w:r w:rsidR="002048BC">
        <w:rPr>
          <w:noProof/>
        </w:rPr>
        <w:drawing>
          <wp:anchor distT="0" distB="0" distL="114300" distR="114300" simplePos="0" relativeHeight="251700224" behindDoc="0" locked="0" layoutInCell="1" allowOverlap="1" wp14:anchorId="2862FC8B" wp14:editId="29EA26E1">
            <wp:simplePos x="0" y="0"/>
            <wp:positionH relativeFrom="margin">
              <wp:posOffset>4867275</wp:posOffset>
            </wp:positionH>
            <wp:positionV relativeFrom="page">
              <wp:posOffset>7862685</wp:posOffset>
            </wp:positionV>
            <wp:extent cx="1716405" cy="975360"/>
            <wp:effectExtent l="0" t="0" r="0" b="0"/>
            <wp:wrapNone/>
            <wp:docPr id="1686865733" name="Picture 12" descr="A red telephone receiver on a white wood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865733" name="Picture 12" descr="A red telephone receiver on a white wood surface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rcRect l="4865" t="7476" r="7924" b="9804"/>
                    <a:stretch/>
                  </pic:blipFill>
                  <pic:spPr bwMode="auto">
                    <a:xfrm>
                      <a:off x="0" y="0"/>
                      <a:ext cx="1716405" cy="97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7722C">
        <w:rPr>
          <w:noProof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2D81BE43" wp14:editId="7B7C3CEA">
                <wp:simplePos x="0" y="0"/>
                <wp:positionH relativeFrom="column">
                  <wp:posOffset>289285</wp:posOffset>
                </wp:positionH>
                <wp:positionV relativeFrom="margin">
                  <wp:posOffset>7441874</wp:posOffset>
                </wp:positionV>
                <wp:extent cx="6743700" cy="611505"/>
                <wp:effectExtent l="0" t="0" r="0" b="0"/>
                <wp:wrapNone/>
                <wp:docPr id="155611362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1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163319" w14:textId="4D8C726A" w:rsidR="00ED1100" w:rsidRDefault="00C15849" w:rsidP="004A1B6F">
                            <w:pPr>
                              <w:widowControl w:val="0"/>
                              <w:spacing w:before="120" w:after="120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C15849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Virginia Simmons          </w:t>
                            </w:r>
                            <w:r w:rsidR="00AE11DD" w:rsidRPr="00C15849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Living Active Dementi</w:t>
                            </w:r>
                            <w:r w:rsidRPr="00C15849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a          </w:t>
                            </w:r>
                            <w:r w:rsidR="007863C4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Caregiver Coaching</w:t>
                            </w:r>
                            <w:r w:rsidR="007863C4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ab/>
                            </w:r>
                            <w:r w:rsidRPr="00C15849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          </w:t>
                            </w:r>
                            <w:r w:rsidR="008C33A7" w:rsidRPr="00C15849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Tel 434</w:t>
                            </w:r>
                            <w:r w:rsidR="00AE11DD" w:rsidRPr="00C15849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-907-6190</w:t>
                            </w:r>
                          </w:p>
                          <w:p w14:paraId="5AC1B6FA" w14:textId="6C6C37DB" w:rsidR="00AB6AE3" w:rsidRPr="00C15849" w:rsidRDefault="00BA57E1" w:rsidP="00BA57E1">
                            <w:pPr>
                              <w:widowControl w:val="0"/>
                              <w:spacing w:before="120" w:after="120"/>
                              <w:ind w:left="720" w:firstLine="720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proofErr w:type="gramStart"/>
                            <w:r w:rsidRPr="00BA57E1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www.LivingActiveDementia.com</w:t>
                            </w:r>
                            <w:r w:rsidR="000D297F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  </w:t>
                            </w:r>
                            <w:r w:rsidR="000D297F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ab/>
                            </w:r>
                            <w:proofErr w:type="gramEnd"/>
                            <w:r w:rsidR="000D297F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ab/>
                            </w:r>
                            <w:r w:rsidR="000D297F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ab/>
                            </w:r>
                            <w:r w:rsidR="00AB6AE3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Livingactive22@gmail.com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1BE43" id="Text Box 8" o:spid="_x0000_s1036" type="#_x0000_t202" style="position:absolute;margin-left:22.8pt;margin-top:585.95pt;width:531pt;height:48.1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" filled="f" stroked="f">
                <v:textbox inset="2.88pt,2.88pt,2.88pt,2.88pt">
                  <w:txbxContent>
                    <w:p w14:paraId="2E163319" w14:textId="4D8C726A" w:rsidR="00ED1100" w:rsidRDefault="00C15849" w:rsidP="004A1B6F">
                      <w:pPr>
                        <w:widowControl w:val="0"/>
                        <w:spacing w:before="120" w:after="120"/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24"/>
                          <w:szCs w:val="24"/>
                          <w:lang w:val="en"/>
                        </w:rPr>
                      </w:pPr>
                      <w:r w:rsidRPr="00C15849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24"/>
                          <w:szCs w:val="24"/>
                          <w:lang w:val="en"/>
                        </w:rPr>
                        <w:t xml:space="preserve">Virginia Simmons          </w:t>
                      </w:r>
                      <w:r w:rsidR="00AE11DD" w:rsidRPr="00C15849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24"/>
                          <w:szCs w:val="24"/>
                          <w:lang w:val="en"/>
                        </w:rPr>
                        <w:t>Living Active Dementi</w:t>
                      </w:r>
                      <w:r w:rsidRPr="00C15849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24"/>
                          <w:szCs w:val="24"/>
                          <w:lang w:val="en"/>
                        </w:rPr>
                        <w:t xml:space="preserve">a          </w:t>
                      </w:r>
                      <w:r w:rsidR="007863C4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24"/>
                          <w:szCs w:val="24"/>
                          <w:lang w:val="en"/>
                        </w:rPr>
                        <w:t>Caregiver Coaching</w:t>
                      </w:r>
                      <w:r w:rsidR="007863C4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24"/>
                          <w:szCs w:val="24"/>
                          <w:lang w:val="en"/>
                        </w:rPr>
                        <w:tab/>
                      </w:r>
                      <w:r w:rsidRPr="00C15849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24"/>
                          <w:szCs w:val="24"/>
                          <w:lang w:val="en"/>
                        </w:rPr>
                        <w:t xml:space="preserve">          </w:t>
                      </w:r>
                      <w:r w:rsidR="008C33A7" w:rsidRPr="00C15849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24"/>
                          <w:szCs w:val="24"/>
                          <w:lang w:val="en"/>
                        </w:rPr>
                        <w:t>Tel 434</w:t>
                      </w:r>
                      <w:r w:rsidR="00AE11DD" w:rsidRPr="00C15849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24"/>
                          <w:szCs w:val="24"/>
                          <w:lang w:val="en"/>
                        </w:rPr>
                        <w:t>-907-6190</w:t>
                      </w:r>
                    </w:p>
                    <w:p w14:paraId="5AC1B6FA" w14:textId="6C6C37DB" w:rsidR="00AB6AE3" w:rsidRPr="00C15849" w:rsidRDefault="00BA57E1" w:rsidP="00BA57E1">
                      <w:pPr>
                        <w:widowControl w:val="0"/>
                        <w:spacing w:before="120" w:after="120"/>
                        <w:ind w:left="720" w:firstLine="720"/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24"/>
                          <w:szCs w:val="24"/>
                          <w:lang w:val="en"/>
                        </w:rPr>
                      </w:pPr>
                      <w:proofErr w:type="gramStart"/>
                      <w:r w:rsidRPr="00BA57E1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24"/>
                          <w:szCs w:val="24"/>
                          <w:lang w:val="en"/>
                        </w:rPr>
                        <w:t>www.LivingActiveDementia.com</w:t>
                      </w:r>
                      <w:r w:rsidR="000D297F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24"/>
                          <w:szCs w:val="24"/>
                          <w:lang w:val="en"/>
                        </w:rPr>
                        <w:t xml:space="preserve">  </w:t>
                      </w:r>
                      <w:r w:rsidR="000D297F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24"/>
                          <w:szCs w:val="24"/>
                          <w:lang w:val="en"/>
                        </w:rPr>
                        <w:tab/>
                      </w:r>
                      <w:proofErr w:type="gramEnd"/>
                      <w:r w:rsidR="000D297F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24"/>
                          <w:szCs w:val="24"/>
                          <w:lang w:val="en"/>
                        </w:rPr>
                        <w:tab/>
                      </w:r>
                      <w:r w:rsidR="000D297F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24"/>
                          <w:szCs w:val="24"/>
                          <w:lang w:val="en"/>
                        </w:rPr>
                        <w:tab/>
                      </w:r>
                      <w:r w:rsidR="00AB6AE3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24"/>
                          <w:szCs w:val="24"/>
                          <w:lang w:val="en"/>
                        </w:rPr>
                        <w:t>Livingactive22@gmail.com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C437C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B7E362E" wp14:editId="36CFA369">
                <wp:simplePos x="0" y="0"/>
                <wp:positionH relativeFrom="column">
                  <wp:posOffset>-4034790</wp:posOffset>
                </wp:positionH>
                <wp:positionV relativeFrom="paragraph">
                  <wp:posOffset>693420</wp:posOffset>
                </wp:positionV>
                <wp:extent cx="2644140" cy="444500"/>
                <wp:effectExtent l="3810" t="1270" r="0" b="1905"/>
                <wp:wrapNone/>
                <wp:docPr id="16481160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14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14BB1" w14:textId="618E9CD8" w:rsidR="00EC4046" w:rsidRPr="0057668D" w:rsidRDefault="00EC404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7668D">
                              <w:rPr>
                                <w:sz w:val="32"/>
                                <w:szCs w:val="32"/>
                                <w:highlight w:val="yellow"/>
                              </w:rPr>
                              <w:t xml:space="preserve">Call for an appointment </w:t>
                            </w:r>
                            <w:proofErr w:type="gramStart"/>
                            <w:r w:rsidRPr="0057668D">
                              <w:rPr>
                                <w:sz w:val="32"/>
                                <w:szCs w:val="32"/>
                                <w:highlight w:val="yellow"/>
                              </w:rPr>
                              <w:t>today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E362E" id="Text Box 24" o:spid="_x0000_s1037" type="#_x0000_t202" style="position:absolute;margin-left:-317.7pt;margin-top:54.6pt;width:208.2pt;height: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" stroked="f">
                <v:textbox>
                  <w:txbxContent>
                    <w:p w14:paraId="53F14BB1" w14:textId="618E9CD8" w:rsidR="00EC4046" w:rsidRPr="0057668D" w:rsidRDefault="00EC4046">
                      <w:pPr>
                        <w:rPr>
                          <w:sz w:val="32"/>
                          <w:szCs w:val="32"/>
                        </w:rPr>
                      </w:pPr>
                      <w:r w:rsidRPr="0057668D">
                        <w:rPr>
                          <w:sz w:val="32"/>
                          <w:szCs w:val="32"/>
                          <w:highlight w:val="yellow"/>
                        </w:rPr>
                        <w:t xml:space="preserve">Call for an appointment </w:t>
                      </w:r>
                      <w:proofErr w:type="gramStart"/>
                      <w:r w:rsidRPr="0057668D">
                        <w:rPr>
                          <w:sz w:val="32"/>
                          <w:szCs w:val="32"/>
                          <w:highlight w:val="yellow"/>
                        </w:rPr>
                        <w:t>today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</w:p>
    <w:p w14:paraId="273FAB7D" w14:textId="435977B1" w:rsidR="00A216CD" w:rsidRDefault="00A216CD" w:rsidP="004A1B6F"/>
    <w:p w14:paraId="08B0FD8D" w14:textId="2C33292B" w:rsidR="00A216CD" w:rsidRDefault="00A216CD" w:rsidP="004A1B6F"/>
    <w:p w14:paraId="3ED6F49C" w14:textId="64D903F8" w:rsidR="00A216CD" w:rsidRDefault="00EB3548" w:rsidP="004A1B6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FECA5BE" wp14:editId="0D004223">
                <wp:simplePos x="0" y="0"/>
                <wp:positionH relativeFrom="margin">
                  <wp:posOffset>1519555</wp:posOffset>
                </wp:positionH>
                <wp:positionV relativeFrom="paragraph">
                  <wp:posOffset>135255</wp:posOffset>
                </wp:positionV>
                <wp:extent cx="2878455" cy="276225"/>
                <wp:effectExtent l="0" t="0" r="17145" b="24130"/>
                <wp:wrapSquare wrapText="bothSides"/>
                <wp:docPr id="168249846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845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64D0D" w14:textId="7CA22577" w:rsidR="00EC4046" w:rsidRPr="00E06A8A" w:rsidRDefault="00EC4046" w:rsidP="002048B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06A8A">
                              <w:rPr>
                                <w:sz w:val="28"/>
                                <w:szCs w:val="28"/>
                              </w:rPr>
                              <w:t xml:space="preserve">Veterans qualify for a </w:t>
                            </w:r>
                            <w:r w:rsidR="0047722C" w:rsidRPr="00E06A8A"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  <w:r w:rsidRPr="00E06A8A">
                              <w:rPr>
                                <w:sz w:val="28"/>
                                <w:szCs w:val="28"/>
                              </w:rPr>
                              <w:t>% Discount</w:t>
                            </w:r>
                            <w:r w:rsidR="00E06A8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C2E15">
                              <w:rPr>
                                <w:sz w:val="28"/>
                                <w:szCs w:val="28"/>
                              </w:rPr>
                              <w:t>with a One Hour Session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ECA5BE" id="Text Box 23" o:spid="_x0000_s1038" type="#_x0000_t202" style="position:absolute;margin-left:119.65pt;margin-top:10.65pt;width:226.65pt;height:21.75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">
                <v:textbox style="mso-fit-shape-to-text:t">
                  <w:txbxContent>
                    <w:p w14:paraId="3FB64D0D" w14:textId="7CA22577" w:rsidR="00EC4046" w:rsidRPr="00E06A8A" w:rsidRDefault="00EC4046" w:rsidP="002048B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06A8A">
                        <w:rPr>
                          <w:sz w:val="28"/>
                          <w:szCs w:val="28"/>
                        </w:rPr>
                        <w:t xml:space="preserve">Veterans qualify for a </w:t>
                      </w:r>
                      <w:r w:rsidR="0047722C" w:rsidRPr="00E06A8A">
                        <w:rPr>
                          <w:sz w:val="28"/>
                          <w:szCs w:val="28"/>
                        </w:rPr>
                        <w:t>10</w:t>
                      </w:r>
                      <w:r w:rsidRPr="00E06A8A">
                        <w:rPr>
                          <w:sz w:val="28"/>
                          <w:szCs w:val="28"/>
                        </w:rPr>
                        <w:t>% Discount</w:t>
                      </w:r>
                      <w:r w:rsidR="00E06A8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5C2E15">
                        <w:rPr>
                          <w:sz w:val="28"/>
                          <w:szCs w:val="28"/>
                        </w:rPr>
                        <w:t>with a One Hour Session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DA98F6E" w14:textId="14E308E5" w:rsidR="00A216CD" w:rsidRDefault="00A216CD" w:rsidP="004A1B6F"/>
    <w:p w14:paraId="4DE2BBA5" w14:textId="6C080775" w:rsidR="00A216CD" w:rsidRDefault="00A216CD" w:rsidP="004A1B6F"/>
    <w:p w14:paraId="1AC86F11" w14:textId="1C35C976" w:rsidR="00A216CD" w:rsidRDefault="00A216CD" w:rsidP="004A1B6F"/>
    <w:p w14:paraId="04CF08AE" w14:textId="781F1CDC" w:rsidR="00A216CD" w:rsidRDefault="00A216CD" w:rsidP="004A1B6F"/>
    <w:p w14:paraId="528936ED" w14:textId="7EDA5C8C" w:rsidR="00A216CD" w:rsidRDefault="00A216CD" w:rsidP="004A1B6F"/>
    <w:p w14:paraId="6FCA6C16" w14:textId="65775E2F" w:rsidR="00A216CD" w:rsidRPr="004A1B6F" w:rsidRDefault="00A216CD" w:rsidP="004A1B6F"/>
    <w:sectPr w:rsidR="00A216CD" w:rsidRPr="004A1B6F" w:rsidSect="0047722C">
      <w:headerReference w:type="default" r:id="rId15"/>
      <w:footerReference w:type="default" r:id="rId16"/>
      <w:pgSz w:w="12240" w:h="15840" w:code="1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FF108" w14:textId="77777777" w:rsidR="005504F0" w:rsidRDefault="005504F0" w:rsidP="008335AE">
      <w:r>
        <w:separator/>
      </w:r>
    </w:p>
  </w:endnote>
  <w:endnote w:type="continuationSeparator" w:id="0">
    <w:p w14:paraId="539D3BF8" w14:textId="77777777" w:rsidR="005504F0" w:rsidRDefault="005504F0" w:rsidP="00833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17E0D" w14:textId="57FAFA64" w:rsidR="00114831" w:rsidRDefault="00114831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674CE0F" wp14:editId="2956A2FE">
          <wp:simplePos x="0" y="0"/>
          <wp:positionH relativeFrom="margin">
            <wp:align>center</wp:align>
          </wp:positionH>
          <wp:positionV relativeFrom="paragraph">
            <wp:posOffset>-513234</wp:posOffset>
          </wp:positionV>
          <wp:extent cx="7310621" cy="764771"/>
          <wp:effectExtent l="0" t="0" r="5080" b="0"/>
          <wp:wrapNone/>
          <wp:docPr id="402447362" name="Picture 4024473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0621" cy="764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8B2B7A" w14:textId="77777777" w:rsidR="005504F0" w:rsidRDefault="005504F0" w:rsidP="008335AE">
      <w:r>
        <w:separator/>
      </w:r>
    </w:p>
  </w:footnote>
  <w:footnote w:type="continuationSeparator" w:id="0">
    <w:p w14:paraId="1652F786" w14:textId="77777777" w:rsidR="005504F0" w:rsidRDefault="005504F0" w:rsidP="008335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167C2" w14:textId="153B4EA4" w:rsidR="00E07FDF" w:rsidRDefault="00E07FDF">
    <w:pPr>
      <w:pStyle w:val="Header"/>
    </w:pPr>
    <w:r>
      <w:rPr>
        <w:noProof/>
      </w:rPr>
      <w:drawing>
        <wp:inline distT="0" distB="0" distL="0" distR="0" wp14:anchorId="38D4A78A" wp14:editId="4AC614BF">
          <wp:extent cx="6962346" cy="1628714"/>
          <wp:effectExtent l="0" t="0" r="0" b="0"/>
          <wp:docPr id="2126954592" name="Picture 21269545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98" b="13563"/>
                  <a:stretch/>
                </pic:blipFill>
                <pic:spPr bwMode="auto">
                  <a:xfrm>
                    <a:off x="0" y="0"/>
                    <a:ext cx="7048448" cy="164885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E48DA"/>
    <w:multiLevelType w:val="hybridMultilevel"/>
    <w:tmpl w:val="2A5EE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526A47"/>
    <w:multiLevelType w:val="hybridMultilevel"/>
    <w:tmpl w:val="CF0A51E0"/>
    <w:lvl w:ilvl="0" w:tplc="55425F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E36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336BDA"/>
    <w:multiLevelType w:val="hybridMultilevel"/>
    <w:tmpl w:val="A77CD33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9742EEE"/>
    <w:multiLevelType w:val="multilevel"/>
    <w:tmpl w:val="3FB67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3F7260B"/>
    <w:multiLevelType w:val="hybridMultilevel"/>
    <w:tmpl w:val="3888061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8DD0F14"/>
    <w:multiLevelType w:val="hybridMultilevel"/>
    <w:tmpl w:val="414A1CB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20403249">
    <w:abstractNumId w:val="1"/>
  </w:num>
  <w:num w:numId="2" w16cid:durableId="1404835610">
    <w:abstractNumId w:val="0"/>
  </w:num>
  <w:num w:numId="3" w16cid:durableId="1285499245">
    <w:abstractNumId w:val="5"/>
  </w:num>
  <w:num w:numId="4" w16cid:durableId="1676617284">
    <w:abstractNumId w:val="2"/>
  </w:num>
  <w:num w:numId="5" w16cid:durableId="1108549179">
    <w:abstractNumId w:val="4"/>
  </w:num>
  <w:num w:numId="6" w16cid:durableId="10210819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F42"/>
    <w:rsid w:val="000251E7"/>
    <w:rsid w:val="00027189"/>
    <w:rsid w:val="0002736F"/>
    <w:rsid w:val="000840C9"/>
    <w:rsid w:val="00093F9D"/>
    <w:rsid w:val="000A5649"/>
    <w:rsid w:val="000D247E"/>
    <w:rsid w:val="000D297F"/>
    <w:rsid w:val="000E4016"/>
    <w:rsid w:val="000E7AAA"/>
    <w:rsid w:val="000F403B"/>
    <w:rsid w:val="001118E0"/>
    <w:rsid w:val="00114831"/>
    <w:rsid w:val="00166EB6"/>
    <w:rsid w:val="00182BF0"/>
    <w:rsid w:val="0018688F"/>
    <w:rsid w:val="00194B1B"/>
    <w:rsid w:val="001B326D"/>
    <w:rsid w:val="001F3410"/>
    <w:rsid w:val="001F7C69"/>
    <w:rsid w:val="002048BC"/>
    <w:rsid w:val="002173E0"/>
    <w:rsid w:val="00230063"/>
    <w:rsid w:val="00241104"/>
    <w:rsid w:val="00260FFE"/>
    <w:rsid w:val="00284C64"/>
    <w:rsid w:val="00296690"/>
    <w:rsid w:val="002A0CD4"/>
    <w:rsid w:val="002B3B63"/>
    <w:rsid w:val="00337162"/>
    <w:rsid w:val="0034056B"/>
    <w:rsid w:val="003A61EA"/>
    <w:rsid w:val="003B7DE5"/>
    <w:rsid w:val="003D61DF"/>
    <w:rsid w:val="004017C7"/>
    <w:rsid w:val="00417CA0"/>
    <w:rsid w:val="00446CAE"/>
    <w:rsid w:val="0047722C"/>
    <w:rsid w:val="004A1B6F"/>
    <w:rsid w:val="004B45C2"/>
    <w:rsid w:val="004D05AE"/>
    <w:rsid w:val="004E1D96"/>
    <w:rsid w:val="004E6D99"/>
    <w:rsid w:val="004F4E54"/>
    <w:rsid w:val="00511F48"/>
    <w:rsid w:val="00515030"/>
    <w:rsid w:val="00543300"/>
    <w:rsid w:val="005504F0"/>
    <w:rsid w:val="005541D9"/>
    <w:rsid w:val="005601B3"/>
    <w:rsid w:val="0057668D"/>
    <w:rsid w:val="005A4099"/>
    <w:rsid w:val="005B3039"/>
    <w:rsid w:val="005C2E15"/>
    <w:rsid w:val="005D5D75"/>
    <w:rsid w:val="005F22D2"/>
    <w:rsid w:val="005F333B"/>
    <w:rsid w:val="005F47A8"/>
    <w:rsid w:val="005F70E4"/>
    <w:rsid w:val="00606D3B"/>
    <w:rsid w:val="006120C2"/>
    <w:rsid w:val="00620E7F"/>
    <w:rsid w:val="00637FD3"/>
    <w:rsid w:val="00660562"/>
    <w:rsid w:val="006606E8"/>
    <w:rsid w:val="00670AF4"/>
    <w:rsid w:val="00690D00"/>
    <w:rsid w:val="006A13AB"/>
    <w:rsid w:val="006F164D"/>
    <w:rsid w:val="007066F0"/>
    <w:rsid w:val="007114FA"/>
    <w:rsid w:val="007449D5"/>
    <w:rsid w:val="00761426"/>
    <w:rsid w:val="0077373D"/>
    <w:rsid w:val="0077681F"/>
    <w:rsid w:val="007863C4"/>
    <w:rsid w:val="007E4C28"/>
    <w:rsid w:val="00810177"/>
    <w:rsid w:val="0082099B"/>
    <w:rsid w:val="008335AE"/>
    <w:rsid w:val="00840768"/>
    <w:rsid w:val="008703F6"/>
    <w:rsid w:val="00870954"/>
    <w:rsid w:val="008A339D"/>
    <w:rsid w:val="008C33A7"/>
    <w:rsid w:val="00904EDB"/>
    <w:rsid w:val="009206F1"/>
    <w:rsid w:val="00920BCA"/>
    <w:rsid w:val="0094386A"/>
    <w:rsid w:val="009812D7"/>
    <w:rsid w:val="00994E05"/>
    <w:rsid w:val="009A4B15"/>
    <w:rsid w:val="009A4E56"/>
    <w:rsid w:val="009C476B"/>
    <w:rsid w:val="009F6612"/>
    <w:rsid w:val="00A216CD"/>
    <w:rsid w:val="00A65564"/>
    <w:rsid w:val="00A73422"/>
    <w:rsid w:val="00A74F42"/>
    <w:rsid w:val="00AB6AE3"/>
    <w:rsid w:val="00AE11DD"/>
    <w:rsid w:val="00AE3807"/>
    <w:rsid w:val="00B024DE"/>
    <w:rsid w:val="00B20332"/>
    <w:rsid w:val="00B371B3"/>
    <w:rsid w:val="00B4435E"/>
    <w:rsid w:val="00B75721"/>
    <w:rsid w:val="00BA3112"/>
    <w:rsid w:val="00BA57E1"/>
    <w:rsid w:val="00BB6D41"/>
    <w:rsid w:val="00C03788"/>
    <w:rsid w:val="00C15849"/>
    <w:rsid w:val="00C2728C"/>
    <w:rsid w:val="00C437CD"/>
    <w:rsid w:val="00C73B89"/>
    <w:rsid w:val="00C751EB"/>
    <w:rsid w:val="00CB5716"/>
    <w:rsid w:val="00CC1E03"/>
    <w:rsid w:val="00D00CE3"/>
    <w:rsid w:val="00D14943"/>
    <w:rsid w:val="00D46C8A"/>
    <w:rsid w:val="00E06A8A"/>
    <w:rsid w:val="00E07FDF"/>
    <w:rsid w:val="00E34B53"/>
    <w:rsid w:val="00E42971"/>
    <w:rsid w:val="00E61CB5"/>
    <w:rsid w:val="00E65CBA"/>
    <w:rsid w:val="00E70A14"/>
    <w:rsid w:val="00E76EA5"/>
    <w:rsid w:val="00EB1AB3"/>
    <w:rsid w:val="00EB3548"/>
    <w:rsid w:val="00EC4046"/>
    <w:rsid w:val="00ED1100"/>
    <w:rsid w:val="00F34D14"/>
    <w:rsid w:val="00F543A7"/>
    <w:rsid w:val="00F574B7"/>
    <w:rsid w:val="00F93EED"/>
    <w:rsid w:val="00FB176F"/>
    <w:rsid w:val="00FC56F1"/>
    <w:rsid w:val="00FE0FF7"/>
    <w:rsid w:val="00FE2E3F"/>
    <w:rsid w:val="00FF4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2"/>
    </o:shapelayout>
  </w:shapeDefaults>
  <w:decimalSymbol w:val="."/>
  <w:listSeparator w:val=","/>
  <w14:docId w14:val="5AFDBABC"/>
  <w15:docId w15:val="{48E1CFB6-B3AD-4495-92D3-BFE473FDD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D1100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6D41"/>
    <w:pPr>
      <w:ind w:left="720"/>
      <w:contextualSpacing/>
    </w:pPr>
  </w:style>
  <w:style w:type="paragraph" w:styleId="Header">
    <w:name w:val="header"/>
    <w:basedOn w:val="Normal"/>
    <w:link w:val="HeaderChar"/>
    <w:rsid w:val="008335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335AE"/>
    <w:rPr>
      <w:color w:val="212120"/>
      <w:kern w:val="28"/>
    </w:rPr>
  </w:style>
  <w:style w:type="paragraph" w:styleId="Footer">
    <w:name w:val="footer"/>
    <w:basedOn w:val="Normal"/>
    <w:link w:val="FooterChar"/>
    <w:rsid w:val="008335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335AE"/>
    <w:rPr>
      <w:color w:val="212120"/>
      <w:kern w:val="28"/>
    </w:rPr>
  </w:style>
  <w:style w:type="character" w:styleId="Hyperlink">
    <w:name w:val="Hyperlink"/>
    <w:basedOn w:val="DefaultParagraphFont"/>
    <w:rsid w:val="004D05A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05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382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ouseofsmartlifestyle.blogspot.com/2021/05/benefits-of-healthy-lifestyle-uk.html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blog.myfunctionalcoach.com/six-dimensions-of-wellness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vecteezy.com/vector-art/412323-people-with-healthy-lifestyles-illustratio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dreamstime.com/schedule-your-appointment-today-text-retro-red-phone-handset-schedule-your-appointment-today-text-retro-red-phone-image144994185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ne\AppData\Roaming\Microsoft\Templates\Technology%20business%20fly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Technology business flyer</Template>
  <TotalTime>1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Links>
    <vt:vector size="6" baseType="variant">
      <vt:variant>
        <vt:i4>3473521</vt:i4>
      </vt:variant>
      <vt:variant>
        <vt:i4>-1</vt:i4>
      </vt:variant>
      <vt:variant>
        <vt:i4>1031</vt:i4>
      </vt:variant>
      <vt:variant>
        <vt:i4>1</vt:i4>
      </vt:variant>
      <vt:variant>
        <vt:lpwstr>C:\Documents and Settings\tamic\Desktop\TC999D\TC9990701D-PB\TC9990701-IMG03.jpg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</dc:creator>
  <cp:keywords/>
  <dc:description/>
  <cp:lastModifiedBy>Dominique Simmons</cp:lastModifiedBy>
  <cp:revision>2</cp:revision>
  <cp:lastPrinted>2024-01-15T20:11:00Z</cp:lastPrinted>
  <dcterms:created xsi:type="dcterms:W3CDTF">2024-02-01T23:14:00Z</dcterms:created>
  <dcterms:modified xsi:type="dcterms:W3CDTF">2024-02-01T23:14:00Z</dcterms:modified>
</cp:coreProperties>
</file>