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3183B" w14:textId="66325D19" w:rsidR="00093F9D" w:rsidRDefault="00783CF9" w:rsidP="00A65564"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1EDEC" wp14:editId="36A504C7">
                <wp:simplePos x="0" y="0"/>
                <wp:positionH relativeFrom="margin">
                  <wp:posOffset>170180</wp:posOffset>
                </wp:positionH>
                <wp:positionV relativeFrom="paragraph">
                  <wp:posOffset>112915</wp:posOffset>
                </wp:positionV>
                <wp:extent cx="4126865" cy="600075"/>
                <wp:effectExtent l="0" t="0" r="26035" b="28575"/>
                <wp:wrapSquare wrapText="bothSides"/>
                <wp:docPr id="4646363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7A2" w14:textId="77777777" w:rsidR="00D14943" w:rsidRDefault="006606E8" w:rsidP="00E70A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703F6">
                              <w:rPr>
                                <w:sz w:val="32"/>
                                <w:szCs w:val="32"/>
                              </w:rPr>
                              <w:t>1 in every 5 falls causes serious head injuries</w:t>
                            </w:r>
                          </w:p>
                          <w:p w14:paraId="5CE40013" w14:textId="5E5C47F2" w:rsidR="006606E8" w:rsidRPr="008703F6" w:rsidRDefault="005541D9" w:rsidP="00E70A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6606E8" w:rsidRPr="008703F6">
                              <w:rPr>
                                <w:sz w:val="32"/>
                                <w:szCs w:val="32"/>
                              </w:rPr>
                              <w:t>ess than ½ tell their doctor</w:t>
                            </w:r>
                          </w:p>
                          <w:p w14:paraId="1FACFD56" w14:textId="3BDBC068" w:rsidR="006606E8" w:rsidRDefault="00660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1EDE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.4pt;margin-top:8.9pt;width:324.95pt;height:4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">
                <v:textbox>
                  <w:txbxContent>
                    <w:p w14:paraId="460A07A2" w14:textId="77777777" w:rsidR="00D14943" w:rsidRDefault="006606E8" w:rsidP="00E70A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703F6">
                        <w:rPr>
                          <w:sz w:val="32"/>
                          <w:szCs w:val="32"/>
                        </w:rPr>
                        <w:t>1 in every 5 falls causes serious head injuries</w:t>
                      </w:r>
                    </w:p>
                    <w:p w14:paraId="5CE40013" w14:textId="5E5C47F2" w:rsidR="006606E8" w:rsidRPr="008703F6" w:rsidRDefault="005541D9" w:rsidP="00E70A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6606E8" w:rsidRPr="008703F6">
                        <w:rPr>
                          <w:sz w:val="32"/>
                          <w:szCs w:val="32"/>
                        </w:rPr>
                        <w:t>ess than ½ tell their doctor</w:t>
                      </w:r>
                    </w:p>
                    <w:p w14:paraId="1FACFD56" w14:textId="3BDBC068" w:rsidR="006606E8" w:rsidRDefault="006606E8"/>
                  </w:txbxContent>
                </v:textbox>
                <w10:wrap type="square" anchorx="margin"/>
              </v:shape>
            </w:pict>
          </mc:Fallback>
        </mc:AlternateContent>
      </w:r>
      <w:r w:rsidR="0047722C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 wp14:anchorId="518A3AB6" wp14:editId="571075FB">
                <wp:simplePos x="0" y="0"/>
                <wp:positionH relativeFrom="margin">
                  <wp:posOffset>2062823</wp:posOffset>
                </wp:positionH>
                <wp:positionV relativeFrom="page">
                  <wp:posOffset>255270</wp:posOffset>
                </wp:positionV>
                <wp:extent cx="5101590" cy="1672590"/>
                <wp:effectExtent l="0" t="0" r="3810" b="3810"/>
                <wp:wrapNone/>
                <wp:docPr id="358618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90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802BB" w14:textId="5B1C0EE2" w:rsidR="006120C2" w:rsidRPr="004017C7" w:rsidRDefault="006120C2" w:rsidP="006120C2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</w:pPr>
                            <w:r w:rsidRPr="004017C7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  <w:t>Living Active Dementia</w:t>
                            </w:r>
                          </w:p>
                          <w:p w14:paraId="7FAC21BC" w14:textId="6BCE9D0C" w:rsidR="00670AF4" w:rsidRPr="004A1B6F" w:rsidRDefault="000F403B" w:rsidP="006120C2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4A1B6F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Home Safety Services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3AB6" id="Text Box 11" o:spid="_x0000_s1027" type="#_x0000_t202" style="position:absolute;margin-left:162.45pt;margin-top:20.1pt;width:401.7pt;height:131.7pt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cn3wEAALcDAAAOAAAAZHJzL2Uyb0RvYy54bWysU8tu2zAQvBfoPxC817Jc2GkFy0GaIEWB&#10;9AGk/QCKIiWiEpdd0pbcr++Skh23vQW5EFwuObszO9xej33HDgq9AVvyfLHkTFkJtbFNyX98v3/z&#10;j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" filled="f" stroked="f">
                <v:textbox inset="2.88pt,2.88pt,2.88pt,2.88pt">
                  <w:txbxContent>
                    <w:p w14:paraId="1DB802BB" w14:textId="5B1C0EE2" w:rsidR="006120C2" w:rsidRPr="004017C7" w:rsidRDefault="006120C2" w:rsidP="006120C2">
                      <w:pPr>
                        <w:widowControl w:val="0"/>
                        <w:spacing w:after="120"/>
                        <w:jc w:val="center"/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</w:pPr>
                      <w:r w:rsidRPr="004017C7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  <w:t>Living Active Dementia</w:t>
                      </w:r>
                    </w:p>
                    <w:p w14:paraId="7FAC21BC" w14:textId="6BCE9D0C" w:rsidR="00670AF4" w:rsidRPr="004A1B6F" w:rsidRDefault="000F403B" w:rsidP="006120C2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</w:pPr>
                      <w:r w:rsidRPr="004A1B6F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 xml:space="preserve">Home Safety Services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37C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15C90B" wp14:editId="48F5F7A4">
                <wp:simplePos x="0" y="0"/>
                <wp:positionH relativeFrom="column">
                  <wp:posOffset>10795</wp:posOffset>
                </wp:positionH>
                <wp:positionV relativeFrom="paragraph">
                  <wp:posOffset>8480425</wp:posOffset>
                </wp:positionV>
                <wp:extent cx="7300595" cy="820420"/>
                <wp:effectExtent l="0" t="0" r="0" b="0"/>
                <wp:wrapNone/>
                <wp:docPr id="14580896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0595" cy="820420"/>
                          <a:chOff x="0" y="0"/>
                          <a:chExt cx="7300595" cy="820510"/>
                        </a:xfrm>
                      </wpg:grpSpPr>
                      <wps:wsp>
                        <wps:cNvPr id="988492620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74235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4314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819913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88856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42C5" id="Group 10" o:spid="_x0000_s1026" style="position:absolute;margin-left:.85pt;margin-top:667.75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" path="m,145c950,,1836,98,2452,219e" filled="f" strokecolor="#fffffe" strokeweight=".5pt">
                  <v:stroke joinstyle="miter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" path="m,181c940,,1828,65,2452,165e" filled="f" strokecolor="#fffffe" strokeweight=".5pt">
                  <v:stroke joinstyle="miter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" path="m2452,181c1828,74,942,,,170e" filled="f" strokecolor="#efb32f" strokeweight=".5pt">
                  <v:stroke joinstyle="miter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" path="m,167c943,,1829,77,2452,185e" filled="f" strokecolor="#fffffe" strokeweight=".5pt">
                  <v:stroke joinstyle="miter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" path="m,170c942,,1829,75,2452,182e" filled="f" strokecolor="#efb32f" strokeweight=".5pt">
                  <v:stroke joinstyle="miter"/>
                  <v:path arrowok="t" o:connecttype="custom" o:connectlocs="0,510093;7300595,546100" o:connectangles="0,0"/>
                </v:shape>
              </v:group>
            </w:pict>
          </mc:Fallback>
        </mc:AlternateContent>
      </w:r>
    </w:p>
    <w:p w14:paraId="0E30763D" w14:textId="5AF11CD7" w:rsidR="006606E8" w:rsidRPr="008703F6" w:rsidRDefault="00783CF9" w:rsidP="00A65564">
      <w:pPr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599850B0" wp14:editId="6CB4F94D">
            <wp:simplePos x="0" y="0"/>
            <wp:positionH relativeFrom="column">
              <wp:posOffset>4757843</wp:posOffset>
            </wp:positionH>
            <wp:positionV relativeFrom="page">
              <wp:posOffset>2028305</wp:posOffset>
            </wp:positionV>
            <wp:extent cx="1998755" cy="1047404"/>
            <wp:effectExtent l="0" t="0" r="1905" b="635"/>
            <wp:wrapNone/>
            <wp:docPr id="2112734246" name="Picture 3" descr="A person lying on the floor with her head in he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34246" name="Picture 3" descr="A person lying on the floor with her head in her ha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25630" b="27414"/>
                    <a:stretch/>
                  </pic:blipFill>
                  <pic:spPr bwMode="auto">
                    <a:xfrm>
                      <a:off x="0" y="0"/>
                      <a:ext cx="2002271" cy="104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17E65" w14:textId="04A0E1CB" w:rsidR="006606E8" w:rsidRDefault="006606E8" w:rsidP="00A65564">
      <w:pPr>
        <w:rPr>
          <w:sz w:val="36"/>
          <w:szCs w:val="36"/>
        </w:rPr>
      </w:pPr>
    </w:p>
    <w:p w14:paraId="1B0F046C" w14:textId="3B9D70FA" w:rsidR="006606E8" w:rsidRDefault="00783CF9" w:rsidP="00A65564">
      <w:pPr>
        <w:rPr>
          <w:sz w:val="36"/>
          <w:szCs w:val="36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2BA23E" wp14:editId="3895638D">
                <wp:simplePos x="0" y="0"/>
                <wp:positionH relativeFrom="margin">
                  <wp:posOffset>0</wp:posOffset>
                </wp:positionH>
                <wp:positionV relativeFrom="paragraph">
                  <wp:posOffset>185305</wp:posOffset>
                </wp:positionV>
                <wp:extent cx="4559300" cy="581660"/>
                <wp:effectExtent l="0" t="0" r="0" b="8890"/>
                <wp:wrapSquare wrapText="bothSides"/>
                <wp:docPr id="35993939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57A97" w14:textId="77777777" w:rsidR="00783CF9" w:rsidRDefault="006606E8" w:rsidP="00783C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Home Safety Assessments</w:t>
                            </w:r>
                            <w:r w:rsidR="00D14943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3CF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with </w:t>
                            </w:r>
                          </w:p>
                          <w:p w14:paraId="5F64709E" w14:textId="45C47EE9" w:rsidR="006606E8" w:rsidRPr="00296690" w:rsidRDefault="00783CF9" w:rsidP="00783C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Living Active Dementia </w:t>
                            </w:r>
                            <w:r w:rsidR="00D14943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</w:t>
                            </w:r>
                            <w:r w:rsidR="00C03788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greatly reduce</w:t>
                            </w:r>
                            <w:r w:rsidR="006606E8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falls</w:t>
                            </w:r>
                            <w:r w:rsidR="00296690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3B129506" w14:textId="24DB51AC" w:rsidR="006606E8" w:rsidRDefault="00660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A23E" id="Text Box 14" o:spid="_x0000_s1028" type="#_x0000_t202" style="position:absolute;margin-left:0;margin-top:14.6pt;width:359pt;height:4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" stroked="f">
                <v:textbox>
                  <w:txbxContent>
                    <w:p w14:paraId="1E457A97" w14:textId="77777777" w:rsidR="00783CF9" w:rsidRDefault="006606E8" w:rsidP="00783C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6690">
                        <w:rPr>
                          <w:b/>
                          <w:bCs/>
                          <w:sz w:val="32"/>
                          <w:szCs w:val="32"/>
                        </w:rPr>
                        <w:t>Home Safety Assessments</w:t>
                      </w:r>
                      <w:r w:rsidR="00D14943"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83CF9">
                        <w:rPr>
                          <w:b/>
                          <w:bCs/>
                          <w:sz w:val="32"/>
                          <w:szCs w:val="32"/>
                        </w:rPr>
                        <w:t xml:space="preserve">with </w:t>
                      </w:r>
                    </w:p>
                    <w:p w14:paraId="5F64709E" w14:textId="45C47EE9" w:rsidR="006606E8" w:rsidRPr="00296690" w:rsidRDefault="00783CF9" w:rsidP="00783C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Living Active Dementia </w:t>
                      </w:r>
                      <w:r w:rsidR="00D14943" w:rsidRPr="00296690">
                        <w:rPr>
                          <w:b/>
                          <w:bCs/>
                          <w:sz w:val="32"/>
                          <w:szCs w:val="32"/>
                        </w:rPr>
                        <w:t>can</w:t>
                      </w:r>
                      <w:r w:rsidR="00C03788"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greatly reduce</w:t>
                      </w:r>
                      <w:r w:rsidR="006606E8"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falls</w:t>
                      </w:r>
                      <w:r w:rsidR="00296690" w:rsidRPr="00296690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14:paraId="3B129506" w14:textId="24DB51AC" w:rsidR="006606E8" w:rsidRDefault="006606E8"/>
                  </w:txbxContent>
                </v:textbox>
                <w10:wrap type="square" anchorx="margin"/>
              </v:shape>
            </w:pict>
          </mc:Fallback>
        </mc:AlternateContent>
      </w:r>
    </w:p>
    <w:p w14:paraId="78AD242B" w14:textId="5DF56722" w:rsidR="006606E8" w:rsidRPr="008703F6" w:rsidRDefault="006606E8" w:rsidP="00A65564">
      <w:pPr>
        <w:rPr>
          <w:sz w:val="32"/>
          <w:szCs w:val="32"/>
        </w:rPr>
      </w:pPr>
    </w:p>
    <w:p w14:paraId="4217D1F4" w14:textId="524F9F90" w:rsidR="006606E8" w:rsidRPr="008703F6" w:rsidRDefault="006606E8" w:rsidP="00A65564">
      <w:pPr>
        <w:rPr>
          <w:sz w:val="32"/>
          <w:szCs w:val="32"/>
        </w:rPr>
      </w:pPr>
    </w:p>
    <w:p w14:paraId="5D734876" w14:textId="53A94635" w:rsidR="006606E8" w:rsidRPr="008703F6" w:rsidRDefault="00783CF9" w:rsidP="00A65564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69DF54DC" wp14:editId="672E4F1E">
            <wp:simplePos x="0" y="0"/>
            <wp:positionH relativeFrom="column">
              <wp:posOffset>4563514</wp:posOffset>
            </wp:positionH>
            <wp:positionV relativeFrom="page">
              <wp:posOffset>3208309</wp:posOffset>
            </wp:positionV>
            <wp:extent cx="2514548" cy="1113906"/>
            <wp:effectExtent l="0" t="0" r="635" b="0"/>
            <wp:wrapNone/>
            <wp:docPr id="2032122831" name="Picture 1" descr="A diagram of different func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22831" name="Picture 1" descr="A diagram of different function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48" cy="111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3F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8703F9" wp14:editId="7EB0A883">
                <wp:simplePos x="0" y="0"/>
                <wp:positionH relativeFrom="margin">
                  <wp:posOffset>95885</wp:posOffset>
                </wp:positionH>
                <wp:positionV relativeFrom="paragraph">
                  <wp:posOffset>136640</wp:posOffset>
                </wp:positionV>
                <wp:extent cx="4425950" cy="610235"/>
                <wp:effectExtent l="0" t="0" r="12700" b="18415"/>
                <wp:wrapSquare wrapText="bothSides"/>
                <wp:docPr id="2146460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44E73" w14:textId="0478D3FB" w:rsidR="00D14943" w:rsidRDefault="006606E8" w:rsidP="00E70A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703F6">
                              <w:rPr>
                                <w:sz w:val="32"/>
                                <w:szCs w:val="32"/>
                              </w:rPr>
                              <w:t>Baby Boomers are starting to turn 65</w:t>
                            </w:r>
                          </w:p>
                          <w:p w14:paraId="3B0FC7EB" w14:textId="0C2CBCA3" w:rsidR="006606E8" w:rsidRPr="008703F6" w:rsidRDefault="006606E8" w:rsidP="00E70A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703F6">
                              <w:rPr>
                                <w:sz w:val="32"/>
                                <w:szCs w:val="32"/>
                              </w:rPr>
                              <w:t xml:space="preserve">12% </w:t>
                            </w:r>
                            <w:r w:rsidR="00C03788">
                              <w:rPr>
                                <w:sz w:val="32"/>
                                <w:szCs w:val="32"/>
                              </w:rPr>
                              <w:t>can have</w:t>
                            </w:r>
                            <w:r w:rsidRPr="008703F6">
                              <w:rPr>
                                <w:sz w:val="32"/>
                                <w:szCs w:val="32"/>
                              </w:rPr>
                              <w:t xml:space="preserve"> a Mild Cognitive </w:t>
                            </w:r>
                            <w:r w:rsidR="00D14943" w:rsidRPr="008703F6">
                              <w:rPr>
                                <w:sz w:val="32"/>
                                <w:szCs w:val="32"/>
                              </w:rPr>
                              <w:t>Impairment (</w:t>
                            </w:r>
                            <w:r w:rsidRPr="008703F6">
                              <w:rPr>
                                <w:sz w:val="32"/>
                                <w:szCs w:val="32"/>
                              </w:rPr>
                              <w:t>MCI)</w:t>
                            </w:r>
                          </w:p>
                          <w:p w14:paraId="1E753663" w14:textId="4C9995AC" w:rsidR="006606E8" w:rsidRDefault="00660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03F9" id="Text Box 2" o:spid="_x0000_s1029" type="#_x0000_t202" style="position:absolute;margin-left:7.55pt;margin-top:10.75pt;width:348.5pt;height:4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">
                <v:textbox>
                  <w:txbxContent>
                    <w:p w14:paraId="41D44E73" w14:textId="0478D3FB" w:rsidR="00D14943" w:rsidRDefault="006606E8" w:rsidP="00E70A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703F6">
                        <w:rPr>
                          <w:sz w:val="32"/>
                          <w:szCs w:val="32"/>
                        </w:rPr>
                        <w:t>Baby Boomers are starting to turn 65</w:t>
                      </w:r>
                    </w:p>
                    <w:p w14:paraId="3B0FC7EB" w14:textId="0C2CBCA3" w:rsidR="006606E8" w:rsidRPr="008703F6" w:rsidRDefault="006606E8" w:rsidP="00E70A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703F6">
                        <w:rPr>
                          <w:sz w:val="32"/>
                          <w:szCs w:val="32"/>
                        </w:rPr>
                        <w:t xml:space="preserve">12% </w:t>
                      </w:r>
                      <w:r w:rsidR="00C03788">
                        <w:rPr>
                          <w:sz w:val="32"/>
                          <w:szCs w:val="32"/>
                        </w:rPr>
                        <w:t>can have</w:t>
                      </w:r>
                      <w:r w:rsidRPr="008703F6">
                        <w:rPr>
                          <w:sz w:val="32"/>
                          <w:szCs w:val="32"/>
                        </w:rPr>
                        <w:t xml:space="preserve"> a Mild Cognitive </w:t>
                      </w:r>
                      <w:r w:rsidR="00D14943" w:rsidRPr="008703F6">
                        <w:rPr>
                          <w:sz w:val="32"/>
                          <w:szCs w:val="32"/>
                        </w:rPr>
                        <w:t>Impairment (</w:t>
                      </w:r>
                      <w:r w:rsidRPr="008703F6">
                        <w:rPr>
                          <w:sz w:val="32"/>
                          <w:szCs w:val="32"/>
                        </w:rPr>
                        <w:t>MCI)</w:t>
                      </w:r>
                    </w:p>
                    <w:p w14:paraId="1E753663" w14:textId="4C9995AC" w:rsidR="006606E8" w:rsidRDefault="006606E8"/>
                  </w:txbxContent>
                </v:textbox>
                <w10:wrap type="square" anchorx="margin"/>
              </v:shape>
            </w:pict>
          </mc:Fallback>
        </mc:AlternateContent>
      </w:r>
      <w:r w:rsidR="00A65564" w:rsidRPr="008703F6">
        <w:rPr>
          <w:sz w:val="32"/>
          <w:szCs w:val="32"/>
        </w:rPr>
        <w:t xml:space="preserve"> </w:t>
      </w:r>
      <w:r w:rsidR="000E4016">
        <w:rPr>
          <w:sz w:val="32"/>
          <w:szCs w:val="32"/>
        </w:rPr>
        <w:t xml:space="preserve"> </w:t>
      </w:r>
      <w:r w:rsidR="003D61DF">
        <w:rPr>
          <w:sz w:val="32"/>
          <w:szCs w:val="32"/>
        </w:rPr>
        <w:t xml:space="preserve"> </w:t>
      </w:r>
      <w:r w:rsidR="00A65564" w:rsidRPr="008703F6">
        <w:rPr>
          <w:sz w:val="32"/>
          <w:szCs w:val="32"/>
        </w:rPr>
        <w:t xml:space="preserve">  </w:t>
      </w:r>
    </w:p>
    <w:p w14:paraId="361A07E0" w14:textId="769D23F0" w:rsidR="006606E8" w:rsidRPr="008703F6" w:rsidRDefault="006606E8" w:rsidP="00A65564">
      <w:pPr>
        <w:rPr>
          <w:sz w:val="32"/>
          <w:szCs w:val="32"/>
        </w:rPr>
      </w:pPr>
    </w:p>
    <w:p w14:paraId="713BEDD7" w14:textId="27C43A03" w:rsidR="00A65564" w:rsidRPr="008703F6" w:rsidRDefault="00A65564" w:rsidP="00A65564">
      <w:pPr>
        <w:rPr>
          <w:sz w:val="32"/>
          <w:szCs w:val="32"/>
        </w:rPr>
      </w:pPr>
      <w:r w:rsidRPr="008703F6">
        <w:rPr>
          <w:sz w:val="32"/>
          <w:szCs w:val="32"/>
        </w:rPr>
        <w:tab/>
      </w:r>
      <w:r w:rsidRPr="008703F6">
        <w:rPr>
          <w:sz w:val="32"/>
          <w:szCs w:val="32"/>
        </w:rPr>
        <w:tab/>
        <w:t xml:space="preserve"> </w:t>
      </w:r>
    </w:p>
    <w:p w14:paraId="76477698" w14:textId="0E755329" w:rsidR="00A65564" w:rsidRPr="008703F6" w:rsidRDefault="00783CF9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FADE7A" wp14:editId="324F1FB7">
                <wp:simplePos x="0" y="0"/>
                <wp:positionH relativeFrom="column">
                  <wp:posOffset>366395</wp:posOffset>
                </wp:positionH>
                <wp:positionV relativeFrom="paragraph">
                  <wp:posOffset>156095</wp:posOffset>
                </wp:positionV>
                <wp:extent cx="4057015" cy="558800"/>
                <wp:effectExtent l="0" t="0" r="635" b="0"/>
                <wp:wrapSquare wrapText="bothSides"/>
                <wp:docPr id="113319748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71786" w14:textId="6F89E3A1" w:rsidR="006606E8" w:rsidRPr="00296690" w:rsidRDefault="006606E8" w:rsidP="005541D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Fall prevention is one</w:t>
                            </w:r>
                            <w:r w:rsidR="00260FFE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 the best</w:t>
                            </w:r>
                            <w:r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way</w:t>
                            </w:r>
                            <w:r w:rsidR="005541D9"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2966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 keep MCI at bay!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FADE7A" id="Text Box 12" o:spid="_x0000_s1030" type="#_x0000_t202" style="position:absolute;margin-left:28.85pt;margin-top:12.3pt;width:319.45pt;height:44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" stroked="f">
                <v:textbox style="mso-fit-shape-to-text:t">
                  <w:txbxContent>
                    <w:p w14:paraId="50C71786" w14:textId="6F89E3A1" w:rsidR="006606E8" w:rsidRPr="00296690" w:rsidRDefault="006606E8" w:rsidP="005541D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6690">
                        <w:rPr>
                          <w:b/>
                          <w:bCs/>
                          <w:sz w:val="32"/>
                          <w:szCs w:val="32"/>
                        </w:rPr>
                        <w:t>Fall prevention is one</w:t>
                      </w:r>
                      <w:r w:rsidR="00260FFE"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 the best</w:t>
                      </w:r>
                      <w:r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way</w:t>
                      </w:r>
                      <w:r w:rsidR="005541D9" w:rsidRPr="00296690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2966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 keep MCI at bay!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52473E" w14:textId="2E702323" w:rsidR="00A65564" w:rsidRPr="008703F6" w:rsidRDefault="00A65564">
      <w:pPr>
        <w:rPr>
          <w:sz w:val="32"/>
          <w:szCs w:val="32"/>
        </w:rPr>
      </w:pPr>
    </w:p>
    <w:p w14:paraId="23FF7930" w14:textId="08247620" w:rsidR="00A65564" w:rsidRPr="008703F6" w:rsidRDefault="00A65564">
      <w:pPr>
        <w:rPr>
          <w:sz w:val="32"/>
          <w:szCs w:val="32"/>
        </w:rPr>
      </w:pPr>
    </w:p>
    <w:p w14:paraId="0A12F4C1" w14:textId="66FB72CD" w:rsidR="006606E8" w:rsidRPr="008703F6" w:rsidRDefault="00783CF9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4E46C" wp14:editId="685BED34">
                <wp:simplePos x="0" y="0"/>
                <wp:positionH relativeFrom="column">
                  <wp:posOffset>2400935</wp:posOffset>
                </wp:positionH>
                <wp:positionV relativeFrom="paragraph">
                  <wp:posOffset>87515</wp:posOffset>
                </wp:positionV>
                <wp:extent cx="4140835" cy="358140"/>
                <wp:effectExtent l="0" t="0" r="12065" b="22860"/>
                <wp:wrapNone/>
                <wp:docPr id="523758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0B42" w14:textId="302D49F7" w:rsidR="006606E8" w:rsidRDefault="00793CE4" w:rsidP="00793CE4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Home Assessments can find hidden dangers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E46C" id="Text Box 15" o:spid="_x0000_s1031" type="#_x0000_t202" style="position:absolute;margin-left:189.05pt;margin-top:6.9pt;width:326.05pt;height:2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">
                <v:textbox>
                  <w:txbxContent>
                    <w:p w14:paraId="41800B42" w14:textId="302D49F7" w:rsidR="006606E8" w:rsidRDefault="00793CE4" w:rsidP="00793CE4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Home Assessments can find hidden dangers</w:t>
                      </w:r>
                    </w:p>
                  </w:txbxContent>
                </v:textbox>
              </v:shape>
            </w:pict>
          </mc:Fallback>
        </mc:AlternateContent>
      </w:r>
      <w:r w:rsidR="0047722C">
        <w:rPr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598CA677" wp14:editId="629C87F2">
            <wp:simplePos x="0" y="0"/>
            <wp:positionH relativeFrom="column">
              <wp:posOffset>190981</wp:posOffset>
            </wp:positionH>
            <wp:positionV relativeFrom="page">
              <wp:posOffset>4682439</wp:posOffset>
            </wp:positionV>
            <wp:extent cx="1680210" cy="1037590"/>
            <wp:effectExtent l="0" t="0" r="0" b="0"/>
            <wp:wrapNone/>
            <wp:docPr id="11937264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26488" name="Picture 11937264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F8B66" w14:textId="2FEB0A6B" w:rsidR="006606E8" w:rsidRPr="008703F6" w:rsidRDefault="006606E8">
      <w:pPr>
        <w:rPr>
          <w:sz w:val="32"/>
          <w:szCs w:val="32"/>
        </w:rPr>
      </w:pPr>
    </w:p>
    <w:p w14:paraId="5A3A84CB" w14:textId="3B0B86FD" w:rsidR="006606E8" w:rsidRPr="008703F6" w:rsidRDefault="00783CF9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BCF89" wp14:editId="444663AA">
                <wp:simplePos x="0" y="0"/>
                <wp:positionH relativeFrom="margin">
                  <wp:align>right</wp:align>
                </wp:positionH>
                <wp:positionV relativeFrom="paragraph">
                  <wp:posOffset>84052</wp:posOffset>
                </wp:positionV>
                <wp:extent cx="4787900" cy="1014326"/>
                <wp:effectExtent l="0" t="0" r="0" b="0"/>
                <wp:wrapNone/>
                <wp:docPr id="20778264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014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1D3E" w14:textId="455AF5A4" w:rsidR="00783CF9" w:rsidRDefault="00783CF9" w:rsidP="00E70A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Living Active Dementia includes </w:t>
                            </w:r>
                          </w:p>
                          <w:p w14:paraId="1842D94A" w14:textId="27C1F6A7" w:rsidR="00793CE4" w:rsidRPr="0047722C" w:rsidRDefault="006606E8" w:rsidP="00793C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Wellness Techniques </w:t>
                            </w:r>
                            <w:r w:rsidR="0047722C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</w:t>
                            </w: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Hazard Awareness </w:t>
                            </w:r>
                            <w:r w:rsidR="00793CE4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every assessment</w:t>
                            </w:r>
                            <w:r w:rsidR="00793C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learned in</w:t>
                            </w:r>
                            <w:r w:rsidR="00793CE4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my 22 years</w:t>
                            </w:r>
                            <w:r w:rsidR="00793C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</w:t>
                            </w:r>
                            <w:r w:rsidR="00793CE4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Healthcare Background</w:t>
                            </w:r>
                          </w:p>
                          <w:p w14:paraId="4543E111" w14:textId="57969E75" w:rsidR="006606E8" w:rsidRPr="0047722C" w:rsidRDefault="006606E8" w:rsidP="00E70A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1A7DCB0" w14:textId="77777777" w:rsidR="006606E8" w:rsidRPr="008703F6" w:rsidRDefault="006606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CF89" id="Text Box 20" o:spid="_x0000_s1032" type="#_x0000_t202" style="position:absolute;margin-left:325.8pt;margin-top:6.6pt;width:377pt;height:79.8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pSGAIAAAoE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" stroked="f">
                <v:textbox>
                  <w:txbxContent>
                    <w:p w14:paraId="531A1D3E" w14:textId="455AF5A4" w:rsidR="00783CF9" w:rsidRDefault="00783CF9" w:rsidP="00E70A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Living Active Dementia includes </w:t>
                      </w:r>
                    </w:p>
                    <w:p w14:paraId="1842D94A" w14:textId="27C1F6A7" w:rsidR="00793CE4" w:rsidRPr="0047722C" w:rsidRDefault="006606E8" w:rsidP="00793C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Wellness Techniques </w:t>
                      </w:r>
                      <w:r w:rsidR="0047722C" w:rsidRPr="0047722C">
                        <w:rPr>
                          <w:b/>
                          <w:bCs/>
                          <w:sz w:val="32"/>
                          <w:szCs w:val="32"/>
                        </w:rPr>
                        <w:t>and</w:t>
                      </w: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Hazard Awareness </w:t>
                      </w:r>
                      <w:r w:rsidR="00793CE4" w:rsidRPr="0047722C">
                        <w:rPr>
                          <w:b/>
                          <w:bCs/>
                          <w:sz w:val="32"/>
                          <w:szCs w:val="32"/>
                        </w:rPr>
                        <w:t>in every assessment</w:t>
                      </w:r>
                      <w:r w:rsidR="00793CE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learned in</w:t>
                      </w:r>
                      <w:r w:rsidR="00793CE4"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my 22 years</w:t>
                      </w:r>
                      <w:r w:rsidR="00793CE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</w:t>
                      </w:r>
                      <w:r w:rsidR="00793CE4"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Healthcare Background</w:t>
                      </w:r>
                    </w:p>
                    <w:p w14:paraId="4543E111" w14:textId="57969E75" w:rsidR="006606E8" w:rsidRPr="0047722C" w:rsidRDefault="006606E8" w:rsidP="00E70A1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1A7DCB0" w14:textId="77777777" w:rsidR="006606E8" w:rsidRPr="008703F6" w:rsidRDefault="006606E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650FF" w14:textId="7D8038AF" w:rsidR="006606E8" w:rsidRPr="008703F6" w:rsidRDefault="006606E8">
      <w:pPr>
        <w:rPr>
          <w:sz w:val="32"/>
          <w:szCs w:val="32"/>
        </w:rPr>
      </w:pPr>
    </w:p>
    <w:p w14:paraId="1824F829" w14:textId="42A1BA86" w:rsidR="006606E8" w:rsidRPr="008703F6" w:rsidRDefault="006606E8">
      <w:pPr>
        <w:rPr>
          <w:sz w:val="32"/>
          <w:szCs w:val="32"/>
        </w:rPr>
      </w:pPr>
    </w:p>
    <w:p w14:paraId="04FFBFBD" w14:textId="7F1FF621" w:rsidR="006606E8" w:rsidRPr="008703F6" w:rsidRDefault="0047722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58560F38" wp14:editId="4B11A3AC">
            <wp:simplePos x="0" y="0"/>
            <wp:positionH relativeFrom="column">
              <wp:posOffset>115981</wp:posOffset>
            </wp:positionH>
            <wp:positionV relativeFrom="page">
              <wp:posOffset>5794890</wp:posOffset>
            </wp:positionV>
            <wp:extent cx="1741805" cy="870585"/>
            <wp:effectExtent l="0" t="0" r="0" b="0"/>
            <wp:wrapNone/>
            <wp:docPr id="549821331" name="Picture 4" descr="A yellow street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21331" name="Picture 4" descr="A yellow street sign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9B506" w14:textId="60374502" w:rsidR="006606E8" w:rsidRPr="008703F6" w:rsidRDefault="006606E8">
      <w:pPr>
        <w:rPr>
          <w:sz w:val="32"/>
          <w:szCs w:val="32"/>
        </w:rPr>
      </w:pPr>
    </w:p>
    <w:p w14:paraId="0DF5C31F" w14:textId="6AE09F4B" w:rsidR="00A65564" w:rsidRPr="008703F6" w:rsidRDefault="00C437CD" w:rsidP="00870954">
      <w:pPr>
        <w:ind w:left="720" w:firstLine="720"/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8B3462" wp14:editId="71B6717C">
                <wp:simplePos x="0" y="0"/>
                <wp:positionH relativeFrom="column">
                  <wp:posOffset>2155825</wp:posOffset>
                </wp:positionH>
                <wp:positionV relativeFrom="paragraph">
                  <wp:posOffset>115685</wp:posOffset>
                </wp:positionV>
                <wp:extent cx="4707255" cy="815340"/>
                <wp:effectExtent l="0" t="0" r="17145" b="22860"/>
                <wp:wrapSquare wrapText="bothSides"/>
                <wp:docPr id="11054490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7177" w14:textId="52958C83" w:rsidR="006606E8" w:rsidRPr="008703F6" w:rsidRDefault="0047722C" w:rsidP="004772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Strengths</w:t>
                            </w:r>
                            <w:r w:rsidR="006606E8" w:rsidRPr="008703F6">
                              <w:rPr>
                                <w:sz w:val="32"/>
                                <w:szCs w:val="32"/>
                              </w:rPr>
                              <w:t xml:space="preserve"> and weaknesses of your loved ones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will be incorporated </w:t>
                            </w:r>
                            <w:r w:rsidR="006606E8" w:rsidRPr="008703F6">
                              <w:rPr>
                                <w:sz w:val="32"/>
                                <w:szCs w:val="32"/>
                              </w:rPr>
                              <w:t>in each Home Assessment to personalize</w:t>
                            </w:r>
                            <w:r w:rsidR="00E70A14">
                              <w:rPr>
                                <w:sz w:val="32"/>
                                <w:szCs w:val="32"/>
                              </w:rPr>
                              <w:t xml:space="preserve"> 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 experience.</w:t>
                            </w:r>
                          </w:p>
                          <w:p w14:paraId="5D80C503" w14:textId="670BCC33" w:rsidR="006606E8" w:rsidRDefault="00660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3462" id="Text Box 16" o:spid="_x0000_s1033" type="#_x0000_t202" style="position:absolute;left:0;text-align:left;margin-left:169.75pt;margin-top:9.1pt;width:370.65pt;height:64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">
                <v:textbox>
                  <w:txbxContent>
                    <w:p w14:paraId="50C07177" w14:textId="52958C83" w:rsidR="006606E8" w:rsidRPr="008703F6" w:rsidRDefault="0047722C" w:rsidP="004772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Strengths</w:t>
                      </w:r>
                      <w:r w:rsidR="006606E8" w:rsidRPr="008703F6">
                        <w:rPr>
                          <w:sz w:val="32"/>
                          <w:szCs w:val="32"/>
                        </w:rPr>
                        <w:t xml:space="preserve"> and weaknesses of your loved ones </w:t>
                      </w:r>
                      <w:r>
                        <w:rPr>
                          <w:sz w:val="32"/>
                          <w:szCs w:val="32"/>
                        </w:rPr>
                        <w:t xml:space="preserve">will be incorporated </w:t>
                      </w:r>
                      <w:r w:rsidR="006606E8" w:rsidRPr="008703F6">
                        <w:rPr>
                          <w:sz w:val="32"/>
                          <w:szCs w:val="32"/>
                        </w:rPr>
                        <w:t>in each Home Assessment to personalize</w:t>
                      </w:r>
                      <w:r w:rsidR="00E70A14">
                        <w:rPr>
                          <w:sz w:val="32"/>
                          <w:szCs w:val="32"/>
                        </w:rPr>
                        <w:t xml:space="preserve"> th</w:t>
                      </w:r>
                      <w:r>
                        <w:rPr>
                          <w:sz w:val="32"/>
                          <w:szCs w:val="32"/>
                        </w:rPr>
                        <w:t>e experience.</w:t>
                      </w:r>
                    </w:p>
                    <w:p w14:paraId="5D80C503" w14:textId="670BCC33" w:rsidR="006606E8" w:rsidRDefault="006606E8"/>
                  </w:txbxContent>
                </v:textbox>
                <w10:wrap type="square"/>
              </v:shape>
            </w:pict>
          </mc:Fallback>
        </mc:AlternateContent>
      </w:r>
    </w:p>
    <w:p w14:paraId="02A28C89" w14:textId="32DA4352" w:rsidR="00870954" w:rsidRPr="008703F6" w:rsidRDefault="00870954" w:rsidP="006606E8">
      <w:pPr>
        <w:ind w:left="720" w:firstLine="720"/>
        <w:rPr>
          <w:sz w:val="32"/>
          <w:szCs w:val="32"/>
        </w:rPr>
      </w:pPr>
    </w:p>
    <w:p w14:paraId="3775AB86" w14:textId="6ABA2F1D" w:rsidR="00A65564" w:rsidRPr="008703F6" w:rsidRDefault="00A65564">
      <w:pPr>
        <w:rPr>
          <w:sz w:val="32"/>
          <w:szCs w:val="32"/>
        </w:rPr>
      </w:pPr>
    </w:p>
    <w:p w14:paraId="59B1689E" w14:textId="490D842B" w:rsidR="00A65564" w:rsidRPr="00A65564" w:rsidRDefault="00A65564">
      <w:pPr>
        <w:rPr>
          <w:sz w:val="36"/>
          <w:szCs w:val="36"/>
        </w:rPr>
      </w:pPr>
    </w:p>
    <w:p w14:paraId="641970AC" w14:textId="6FBA6799" w:rsidR="004A1B6F" w:rsidRPr="004A1B6F" w:rsidRDefault="00C437CD" w:rsidP="004A1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30EEFE" wp14:editId="7BCEF425">
                <wp:simplePos x="0" y="0"/>
                <wp:positionH relativeFrom="margin">
                  <wp:align>left</wp:align>
                </wp:positionH>
                <wp:positionV relativeFrom="paragraph">
                  <wp:posOffset>152829</wp:posOffset>
                </wp:positionV>
                <wp:extent cx="4905375" cy="605155"/>
                <wp:effectExtent l="0" t="0" r="9525" b="4445"/>
                <wp:wrapSquare wrapText="bothSides"/>
                <wp:docPr id="4986926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605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C3BE" w14:textId="28CB6D16" w:rsidR="008703F6" w:rsidRPr="00E06A8A" w:rsidRDefault="008703F6" w:rsidP="00E06A8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Empathetic, Good Listener, Advocate, Passionate – words </w:t>
                            </w:r>
                            <w:r w:rsidR="00E70A14"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used </w:t>
                            </w: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describe Living Active Services</w:t>
                            </w:r>
                          </w:p>
                          <w:p w14:paraId="098ABB31" w14:textId="6ACA0DE5" w:rsidR="008703F6" w:rsidRDefault="00870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EEFE" id="Text Box 21" o:spid="_x0000_s1034" type="#_x0000_t202" style="position:absolute;margin-left:0;margin-top:12.05pt;width:386.25pt;height:47.6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" stroked="f">
                <v:textbox>
                  <w:txbxContent>
                    <w:p w14:paraId="4AB1C3BE" w14:textId="28CB6D16" w:rsidR="008703F6" w:rsidRPr="00E06A8A" w:rsidRDefault="008703F6" w:rsidP="00E06A8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Empathetic, Good Listener, Advocate, Passionate – words </w:t>
                      </w:r>
                      <w:r w:rsidR="00E70A14"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used </w:t>
                      </w: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>to describe Living Active Services</w:t>
                      </w:r>
                    </w:p>
                    <w:p w14:paraId="098ABB31" w14:textId="6ACA0DE5" w:rsidR="008703F6" w:rsidRDefault="008703F6"/>
                  </w:txbxContent>
                </v:textbox>
                <w10:wrap type="square" anchorx="margin"/>
              </v:shape>
            </w:pict>
          </mc:Fallback>
        </mc:AlternateContent>
      </w:r>
    </w:p>
    <w:p w14:paraId="28025E5B" w14:textId="5D255230" w:rsidR="004A1B6F" w:rsidRDefault="00783CF9" w:rsidP="004A1B6F">
      <w:r>
        <w:rPr>
          <w:noProof/>
        </w:rPr>
        <w:drawing>
          <wp:anchor distT="0" distB="0" distL="114300" distR="114300" simplePos="0" relativeHeight="251684352" behindDoc="0" locked="0" layoutInCell="1" allowOverlap="1" wp14:anchorId="780AFC52" wp14:editId="3AFAD7B9">
            <wp:simplePos x="0" y="0"/>
            <wp:positionH relativeFrom="column">
              <wp:posOffset>5071745</wp:posOffset>
            </wp:positionH>
            <wp:positionV relativeFrom="page">
              <wp:posOffset>7371715</wp:posOffset>
            </wp:positionV>
            <wp:extent cx="1852930" cy="926465"/>
            <wp:effectExtent l="0" t="0" r="0" b="6985"/>
            <wp:wrapNone/>
            <wp:docPr id="510307770" name="Picture 7" descr="A sign on a cork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07770" name="Picture 7" descr="A sign on a cork bo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155ED" w14:textId="4C9B0319" w:rsidR="004A1B6F" w:rsidRPr="004A1B6F" w:rsidRDefault="004A1B6F" w:rsidP="004A1B6F"/>
    <w:p w14:paraId="19C30A5A" w14:textId="753F6D50" w:rsidR="004A1B6F" w:rsidRPr="004A1B6F" w:rsidRDefault="004A1B6F" w:rsidP="004A1B6F"/>
    <w:p w14:paraId="078BD905" w14:textId="55472BF3" w:rsidR="004A1B6F" w:rsidRPr="004A1B6F" w:rsidRDefault="00783CF9" w:rsidP="004A1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FECA5BE" wp14:editId="5116E6E5">
                <wp:simplePos x="0" y="0"/>
                <wp:positionH relativeFrom="column">
                  <wp:posOffset>4114800</wp:posOffset>
                </wp:positionH>
                <wp:positionV relativeFrom="paragraph">
                  <wp:posOffset>650125</wp:posOffset>
                </wp:positionV>
                <wp:extent cx="2961640" cy="276225"/>
                <wp:effectExtent l="0" t="0" r="10160" b="24130"/>
                <wp:wrapSquare wrapText="bothSides"/>
                <wp:docPr id="16824984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4D0D" w14:textId="547B49C4" w:rsidR="00EC4046" w:rsidRPr="00E06A8A" w:rsidRDefault="00EC4046" w:rsidP="00793C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6A8A">
                              <w:rPr>
                                <w:sz w:val="28"/>
                                <w:szCs w:val="28"/>
                              </w:rPr>
                              <w:t xml:space="preserve">Veterans qualify for a </w:t>
                            </w:r>
                            <w:r w:rsidR="0047722C" w:rsidRPr="00E06A8A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E06A8A">
                              <w:rPr>
                                <w:sz w:val="28"/>
                                <w:szCs w:val="28"/>
                              </w:rPr>
                              <w:t>% Discount</w:t>
                            </w:r>
                            <w:r w:rsidR="00E06A8A">
                              <w:rPr>
                                <w:sz w:val="28"/>
                                <w:szCs w:val="28"/>
                              </w:rPr>
                              <w:t xml:space="preserve"> on a Full Assessment.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CA5BE" id="Text Box 23" o:spid="_x0000_s1035" type="#_x0000_t202" style="position:absolute;margin-left:324pt;margin-top:51.2pt;width:233.2pt;height:21.7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">
                <v:textbox style="mso-fit-shape-to-text:t">
                  <w:txbxContent>
                    <w:p w14:paraId="3FB64D0D" w14:textId="547B49C4" w:rsidR="00EC4046" w:rsidRPr="00E06A8A" w:rsidRDefault="00EC4046" w:rsidP="00793C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6A8A">
                        <w:rPr>
                          <w:sz w:val="28"/>
                          <w:szCs w:val="28"/>
                        </w:rPr>
                        <w:t xml:space="preserve">Veterans qualify for a </w:t>
                      </w:r>
                      <w:r w:rsidR="0047722C" w:rsidRPr="00E06A8A">
                        <w:rPr>
                          <w:sz w:val="28"/>
                          <w:szCs w:val="28"/>
                        </w:rPr>
                        <w:t>10</w:t>
                      </w:r>
                      <w:r w:rsidRPr="00E06A8A">
                        <w:rPr>
                          <w:sz w:val="28"/>
                          <w:szCs w:val="28"/>
                        </w:rPr>
                        <w:t>% Discount</w:t>
                      </w:r>
                      <w:r w:rsidR="00E06A8A">
                        <w:rPr>
                          <w:sz w:val="28"/>
                          <w:szCs w:val="28"/>
                        </w:rPr>
                        <w:t xml:space="preserve"> on a Full Assessment.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A8A">
        <w:rPr>
          <w:noProof/>
        </w:rPr>
        <w:drawing>
          <wp:anchor distT="0" distB="0" distL="114300" distR="114300" simplePos="0" relativeHeight="251700224" behindDoc="0" locked="0" layoutInCell="1" allowOverlap="1" wp14:anchorId="2862FC8B" wp14:editId="266DFE9E">
            <wp:simplePos x="0" y="0"/>
            <wp:positionH relativeFrom="column">
              <wp:posOffset>1334530</wp:posOffset>
            </wp:positionH>
            <wp:positionV relativeFrom="page">
              <wp:posOffset>8056297</wp:posOffset>
            </wp:positionV>
            <wp:extent cx="1716405" cy="975360"/>
            <wp:effectExtent l="0" t="0" r="0" b="0"/>
            <wp:wrapNone/>
            <wp:docPr id="1686865733" name="Picture 12" descr="A red telephone receiver on a white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65733" name="Picture 12" descr="A red telephone receiver on a white wood surfac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4865" t="7476" r="7924" b="9804"/>
                    <a:stretch/>
                  </pic:blipFill>
                  <pic:spPr bwMode="auto">
                    <a:xfrm>
                      <a:off x="0" y="0"/>
                      <a:ext cx="171640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722C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D81BE43" wp14:editId="62ECF817">
                <wp:simplePos x="0" y="0"/>
                <wp:positionH relativeFrom="column">
                  <wp:posOffset>289285</wp:posOffset>
                </wp:positionH>
                <wp:positionV relativeFrom="margin">
                  <wp:posOffset>7441874</wp:posOffset>
                </wp:positionV>
                <wp:extent cx="6743700" cy="611505"/>
                <wp:effectExtent l="0" t="0" r="0" b="0"/>
                <wp:wrapNone/>
                <wp:docPr id="15561136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63319" w14:textId="4D8C726A" w:rsidR="00ED1100" w:rsidRDefault="00C15849" w:rsidP="004A1B6F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Virginia Simmons          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 Active Dementi</w:t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a          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Caregiver Coaching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   </w:t>
                            </w:r>
                            <w:r w:rsidR="008C33A7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Tel 434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-907-6190</w:t>
                            </w:r>
                          </w:p>
                          <w:p w14:paraId="5AC1B6FA" w14:textId="6C6C37DB" w:rsidR="00AB6AE3" w:rsidRPr="00C15849" w:rsidRDefault="00BA57E1" w:rsidP="00BA57E1">
                            <w:pPr>
                              <w:widowControl w:val="0"/>
                              <w:spacing w:before="120" w:after="120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BA57E1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www.LivingActiveDementia.com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AB6AE3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Livingactive22@gmail.com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BE43" id="Text Box 8" o:spid="_x0000_s1036" type="#_x0000_t202" style="position:absolute;margin-left:22.8pt;margin-top:585.95pt;width:531pt;height:4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" filled="f" stroked="f">
                <v:textbox inset="2.88pt,2.88pt,2.88pt,2.88pt">
                  <w:txbxContent>
                    <w:p w14:paraId="2E163319" w14:textId="4D8C726A" w:rsidR="00ED1100" w:rsidRDefault="00C15849" w:rsidP="004A1B6F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Virginia Simmons          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 Active Dementi</w:t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a          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Caregiver Coaching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        </w:t>
                      </w:r>
                      <w:r w:rsidR="008C33A7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Tel 434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-907-6190</w:t>
                      </w:r>
                    </w:p>
                    <w:p w14:paraId="5AC1B6FA" w14:textId="6C6C37DB" w:rsidR="00AB6AE3" w:rsidRPr="00C15849" w:rsidRDefault="00BA57E1" w:rsidP="00BA57E1">
                      <w:pPr>
                        <w:widowControl w:val="0"/>
                        <w:spacing w:before="120" w:after="120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BA57E1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www.LivingActiveDementia.com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AB6AE3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Livingactive22@gmail.com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C437C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E362E" wp14:editId="36CFA369">
                <wp:simplePos x="0" y="0"/>
                <wp:positionH relativeFrom="column">
                  <wp:posOffset>-4034790</wp:posOffset>
                </wp:positionH>
                <wp:positionV relativeFrom="paragraph">
                  <wp:posOffset>693420</wp:posOffset>
                </wp:positionV>
                <wp:extent cx="2644140" cy="444500"/>
                <wp:effectExtent l="3810" t="1270" r="0" b="1905"/>
                <wp:wrapNone/>
                <wp:docPr id="16481160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14BB1" w14:textId="618E9CD8" w:rsidR="00EC4046" w:rsidRPr="0057668D" w:rsidRDefault="00EC40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668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Call for an appointment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362E" id="Text Box 24" o:spid="_x0000_s1037" type="#_x0000_t202" style="position:absolute;margin-left:-317.7pt;margin-top:54.6pt;width:208.2pt;height: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" stroked="f">
                <v:textbox>
                  <w:txbxContent>
                    <w:p w14:paraId="53F14BB1" w14:textId="618E9CD8" w:rsidR="00EC4046" w:rsidRPr="0057668D" w:rsidRDefault="00EC4046">
                      <w:pPr>
                        <w:rPr>
                          <w:sz w:val="32"/>
                          <w:szCs w:val="32"/>
                        </w:rPr>
                      </w:pPr>
                      <w:r w:rsidRPr="0057668D">
                        <w:rPr>
                          <w:sz w:val="32"/>
                          <w:szCs w:val="32"/>
                          <w:highlight w:val="yellow"/>
                        </w:rPr>
                        <w:t>Call for an appointment today</w:t>
                      </w:r>
                    </w:p>
                  </w:txbxContent>
                </v:textbox>
              </v:shape>
            </w:pict>
          </mc:Fallback>
        </mc:AlternateContent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</w:p>
    <w:sectPr w:rsidR="004A1B6F" w:rsidRPr="004A1B6F" w:rsidSect="0047722C">
      <w:headerReference w:type="default" r:id="rId19"/>
      <w:footerReference w:type="default" r:id="rId20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F108" w14:textId="77777777" w:rsidR="005504F0" w:rsidRDefault="005504F0" w:rsidP="008335AE">
      <w:r>
        <w:separator/>
      </w:r>
    </w:p>
  </w:endnote>
  <w:endnote w:type="continuationSeparator" w:id="0">
    <w:p w14:paraId="539D3BF8" w14:textId="77777777" w:rsidR="005504F0" w:rsidRDefault="005504F0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7E0D" w14:textId="57FAFA64" w:rsidR="00114831" w:rsidRDefault="0011483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4CE0F" wp14:editId="2956A2FE">
          <wp:simplePos x="0" y="0"/>
          <wp:positionH relativeFrom="margin">
            <wp:align>center</wp:align>
          </wp:positionH>
          <wp:positionV relativeFrom="paragraph">
            <wp:posOffset>-513234</wp:posOffset>
          </wp:positionV>
          <wp:extent cx="7310621" cy="764771"/>
          <wp:effectExtent l="0" t="0" r="5080" b="0"/>
          <wp:wrapNone/>
          <wp:docPr id="402447362" name="Picture 402447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0621" cy="764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2B7A" w14:textId="77777777" w:rsidR="005504F0" w:rsidRDefault="005504F0" w:rsidP="008335AE">
      <w:r>
        <w:separator/>
      </w:r>
    </w:p>
  </w:footnote>
  <w:footnote w:type="continuationSeparator" w:id="0">
    <w:p w14:paraId="1652F786" w14:textId="77777777" w:rsidR="005504F0" w:rsidRDefault="005504F0" w:rsidP="0083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7C2" w14:textId="153B4EA4" w:rsidR="00E07FDF" w:rsidRDefault="00E07FDF">
    <w:pPr>
      <w:pStyle w:val="Header"/>
    </w:pPr>
    <w:r>
      <w:rPr>
        <w:noProof/>
      </w:rPr>
      <w:drawing>
        <wp:inline distT="0" distB="0" distL="0" distR="0" wp14:anchorId="38D4A78A" wp14:editId="4AC614BF">
          <wp:extent cx="6962346" cy="1628714"/>
          <wp:effectExtent l="0" t="0" r="0" b="0"/>
          <wp:docPr id="2126954592" name="Picture 2126954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98" b="13563"/>
                  <a:stretch/>
                </pic:blipFill>
                <pic:spPr bwMode="auto">
                  <a:xfrm>
                    <a:off x="0" y="0"/>
                    <a:ext cx="7048448" cy="1648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8DA"/>
    <w:multiLevelType w:val="hybridMultilevel"/>
    <w:tmpl w:val="2A5E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BDA"/>
    <w:multiLevelType w:val="hybridMultilevel"/>
    <w:tmpl w:val="A77CD33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742EEE"/>
    <w:multiLevelType w:val="multilevel"/>
    <w:tmpl w:val="3FB6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F7260B"/>
    <w:multiLevelType w:val="hybridMultilevel"/>
    <w:tmpl w:val="388806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DD0F14"/>
    <w:multiLevelType w:val="hybridMultilevel"/>
    <w:tmpl w:val="414A1CB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0403249">
    <w:abstractNumId w:val="1"/>
  </w:num>
  <w:num w:numId="2" w16cid:durableId="1404835610">
    <w:abstractNumId w:val="0"/>
  </w:num>
  <w:num w:numId="3" w16cid:durableId="1285499245">
    <w:abstractNumId w:val="5"/>
  </w:num>
  <w:num w:numId="4" w16cid:durableId="1676617284">
    <w:abstractNumId w:val="2"/>
  </w:num>
  <w:num w:numId="5" w16cid:durableId="1108549179">
    <w:abstractNumId w:val="4"/>
  </w:num>
  <w:num w:numId="6" w16cid:durableId="1021081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42"/>
    <w:rsid w:val="000251E7"/>
    <w:rsid w:val="0002736F"/>
    <w:rsid w:val="000840C9"/>
    <w:rsid w:val="00086C19"/>
    <w:rsid w:val="00093F9D"/>
    <w:rsid w:val="000A5649"/>
    <w:rsid w:val="000D247E"/>
    <w:rsid w:val="000D297F"/>
    <w:rsid w:val="000E4016"/>
    <w:rsid w:val="000E7AAA"/>
    <w:rsid w:val="000F403B"/>
    <w:rsid w:val="001118E0"/>
    <w:rsid w:val="00114831"/>
    <w:rsid w:val="0018688F"/>
    <w:rsid w:val="00194B1B"/>
    <w:rsid w:val="001B326D"/>
    <w:rsid w:val="001F3410"/>
    <w:rsid w:val="001F7C69"/>
    <w:rsid w:val="002173E0"/>
    <w:rsid w:val="00230063"/>
    <w:rsid w:val="00241104"/>
    <w:rsid w:val="00260FFE"/>
    <w:rsid w:val="00284C64"/>
    <w:rsid w:val="00296690"/>
    <w:rsid w:val="002A0CD4"/>
    <w:rsid w:val="002B3B63"/>
    <w:rsid w:val="0034056B"/>
    <w:rsid w:val="00353778"/>
    <w:rsid w:val="003A61EA"/>
    <w:rsid w:val="003B7DE5"/>
    <w:rsid w:val="003D61DF"/>
    <w:rsid w:val="004017C7"/>
    <w:rsid w:val="00417CA0"/>
    <w:rsid w:val="00446CAE"/>
    <w:rsid w:val="0047722C"/>
    <w:rsid w:val="004A1B6F"/>
    <w:rsid w:val="004B45C2"/>
    <w:rsid w:val="004D05AE"/>
    <w:rsid w:val="004E6D99"/>
    <w:rsid w:val="004F4E54"/>
    <w:rsid w:val="00511F48"/>
    <w:rsid w:val="00515030"/>
    <w:rsid w:val="005504F0"/>
    <w:rsid w:val="005541D9"/>
    <w:rsid w:val="005601B3"/>
    <w:rsid w:val="0057668D"/>
    <w:rsid w:val="005A4099"/>
    <w:rsid w:val="005B3039"/>
    <w:rsid w:val="005D5D75"/>
    <w:rsid w:val="005F22D2"/>
    <w:rsid w:val="005F333B"/>
    <w:rsid w:val="005F47A8"/>
    <w:rsid w:val="005F70E4"/>
    <w:rsid w:val="00606D3B"/>
    <w:rsid w:val="006120C2"/>
    <w:rsid w:val="00620E7F"/>
    <w:rsid w:val="00637FD3"/>
    <w:rsid w:val="00660562"/>
    <w:rsid w:val="006606E8"/>
    <w:rsid w:val="00670AF4"/>
    <w:rsid w:val="00690D00"/>
    <w:rsid w:val="006A13AB"/>
    <w:rsid w:val="006F164D"/>
    <w:rsid w:val="007114FA"/>
    <w:rsid w:val="00761426"/>
    <w:rsid w:val="0077373D"/>
    <w:rsid w:val="00783CF9"/>
    <w:rsid w:val="007863C4"/>
    <w:rsid w:val="00793CE4"/>
    <w:rsid w:val="007E4C28"/>
    <w:rsid w:val="00810177"/>
    <w:rsid w:val="0082099B"/>
    <w:rsid w:val="008335AE"/>
    <w:rsid w:val="0083732C"/>
    <w:rsid w:val="00840768"/>
    <w:rsid w:val="008703F6"/>
    <w:rsid w:val="00870954"/>
    <w:rsid w:val="008A339D"/>
    <w:rsid w:val="008C33A7"/>
    <w:rsid w:val="00904EDB"/>
    <w:rsid w:val="009206F1"/>
    <w:rsid w:val="00920BCA"/>
    <w:rsid w:val="0094386A"/>
    <w:rsid w:val="009812D7"/>
    <w:rsid w:val="00983E7F"/>
    <w:rsid w:val="00994E05"/>
    <w:rsid w:val="009A4B15"/>
    <w:rsid w:val="009A4E56"/>
    <w:rsid w:val="009F6612"/>
    <w:rsid w:val="00A65564"/>
    <w:rsid w:val="00A73422"/>
    <w:rsid w:val="00A74F42"/>
    <w:rsid w:val="00AB6AE3"/>
    <w:rsid w:val="00AE11DD"/>
    <w:rsid w:val="00AE3807"/>
    <w:rsid w:val="00B024DE"/>
    <w:rsid w:val="00B371B3"/>
    <w:rsid w:val="00B4435E"/>
    <w:rsid w:val="00B75721"/>
    <w:rsid w:val="00BA3112"/>
    <w:rsid w:val="00BA57E1"/>
    <w:rsid w:val="00BB6D41"/>
    <w:rsid w:val="00C03788"/>
    <w:rsid w:val="00C15849"/>
    <w:rsid w:val="00C2728C"/>
    <w:rsid w:val="00C437CD"/>
    <w:rsid w:val="00C73B89"/>
    <w:rsid w:val="00C751EB"/>
    <w:rsid w:val="00CB5716"/>
    <w:rsid w:val="00CC1E03"/>
    <w:rsid w:val="00D00CE3"/>
    <w:rsid w:val="00D14943"/>
    <w:rsid w:val="00D46C8A"/>
    <w:rsid w:val="00E06A8A"/>
    <w:rsid w:val="00E07FDF"/>
    <w:rsid w:val="00E34B53"/>
    <w:rsid w:val="00E42971"/>
    <w:rsid w:val="00E45AE4"/>
    <w:rsid w:val="00E61CB5"/>
    <w:rsid w:val="00E65CBA"/>
    <w:rsid w:val="00E70A14"/>
    <w:rsid w:val="00E76EA5"/>
    <w:rsid w:val="00EC4046"/>
    <w:rsid w:val="00ED1100"/>
    <w:rsid w:val="00F34D14"/>
    <w:rsid w:val="00F543A7"/>
    <w:rsid w:val="00F93EED"/>
    <w:rsid w:val="00FE0FF7"/>
    <w:rsid w:val="00FE2E3F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."/>
  <w:listSeparator w:val=","/>
  <w14:docId w14:val="5AFDBABC"/>
  <w15:docId w15:val="{48E1CFB6-B3AD-4495-92D3-BFE473FD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character" w:styleId="Hyperlink">
    <w:name w:val="Hyperlink"/>
    <w:basedOn w:val="DefaultParagraphFont"/>
    <w:rsid w:val="004D0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8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iorsafetyreviews.com/tips/the-definitive-guide-to-preventing-falls-for-senior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dreamstime.com/schedule-your-appointment-today-text-retro-red-phone-handset-schedule-your-appointment-today-text-retro-red-phone-image14499418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hebengineers.com/2020/01/heb-establishes-wellness-program-to-promote-employee-well-being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applewoodourhouse.com/home-safety-tips-for-seniors-for-the-holidays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elsevier.es/en-revista-medicina-universitaria-304-articulo-mild-cognitive-impairment-X1665579614283699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mbe.group/what-are-your-strengths-and-weaknesse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ne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</dc:creator>
  <cp:keywords/>
  <dc:description/>
  <cp:lastModifiedBy>Dominique Simmons</cp:lastModifiedBy>
  <cp:revision>2</cp:revision>
  <cp:lastPrinted>2024-01-17T01:51:00Z</cp:lastPrinted>
  <dcterms:created xsi:type="dcterms:W3CDTF">2024-02-01T23:14:00Z</dcterms:created>
  <dcterms:modified xsi:type="dcterms:W3CDTF">2024-02-01T23:14:00Z</dcterms:modified>
</cp:coreProperties>
</file>