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3183B" w14:textId="2B964E56" w:rsidR="00093F9D" w:rsidRDefault="009E64E7" w:rsidP="00A65564">
      <w:bookmarkStart w:id="0" w:name="_Hlk156245728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ABC8964" wp14:editId="467CFEEF">
            <wp:simplePos x="0" y="0"/>
            <wp:positionH relativeFrom="column">
              <wp:posOffset>4278630</wp:posOffset>
            </wp:positionH>
            <wp:positionV relativeFrom="page">
              <wp:posOffset>3115830</wp:posOffset>
            </wp:positionV>
            <wp:extent cx="2227580" cy="1350645"/>
            <wp:effectExtent l="0" t="0" r="1270" b="1905"/>
            <wp:wrapNone/>
            <wp:docPr id="1095889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89899" name="Picture 109588989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7030" r="9819" b="10327"/>
                    <a:stretch/>
                  </pic:blipFill>
                  <pic:spPr bwMode="auto">
                    <a:xfrm>
                      <a:off x="0" y="0"/>
                      <a:ext cx="222758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03F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8703F9" wp14:editId="4047F410">
                <wp:simplePos x="0" y="0"/>
                <wp:positionH relativeFrom="margin">
                  <wp:posOffset>3994785</wp:posOffset>
                </wp:positionH>
                <wp:positionV relativeFrom="paragraph">
                  <wp:posOffset>667905</wp:posOffset>
                </wp:positionV>
                <wp:extent cx="2759710" cy="610235"/>
                <wp:effectExtent l="0" t="0" r="2540" b="0"/>
                <wp:wrapSquare wrapText="bothSides"/>
                <wp:docPr id="2146460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3EF35" w14:textId="622EC5CA" w:rsidR="00EB1AB3" w:rsidRDefault="00EB1AB3" w:rsidP="00EB1A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What is important? </w:t>
                            </w:r>
                          </w:p>
                          <w:p w14:paraId="7C9F888D" w14:textId="77CEBB25" w:rsidR="00EB1AB3" w:rsidRPr="004E1D96" w:rsidRDefault="00EB1AB3" w:rsidP="00EB1A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Financial, Medical, Legal?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70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55pt;margin-top:52.6pt;width:217.3pt;height:4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" stroked="f">
                <v:textbox>
                  <w:txbxContent>
                    <w:p w14:paraId="7EA3EF35" w14:textId="622EC5CA" w:rsidR="00EB1AB3" w:rsidRDefault="00EB1AB3" w:rsidP="00EB1AB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What is important? </w:t>
                      </w:r>
                    </w:p>
                    <w:p w14:paraId="7C9F888D" w14:textId="77CEBB25" w:rsidR="00EB1AB3" w:rsidRPr="004E1D96" w:rsidRDefault="00EB1AB3" w:rsidP="00EB1AB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Financial, Medical, Legal?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278E"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61EDEC" wp14:editId="7503AE90">
                <wp:simplePos x="0" y="0"/>
                <wp:positionH relativeFrom="margin">
                  <wp:posOffset>258330</wp:posOffset>
                </wp:positionH>
                <wp:positionV relativeFrom="paragraph">
                  <wp:posOffset>668655</wp:posOffset>
                </wp:positionV>
                <wp:extent cx="3586480" cy="1828800"/>
                <wp:effectExtent l="0" t="0" r="13970" b="19050"/>
                <wp:wrapSquare wrapText="bothSides"/>
                <wp:docPr id="4646363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64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B97FB" w14:textId="77777777" w:rsidR="00337162" w:rsidRPr="00337162" w:rsidRDefault="00EB1AB3" w:rsidP="00EB1A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71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Do you know:  </w:t>
                            </w:r>
                          </w:p>
                          <w:p w14:paraId="39C1D85E" w14:textId="38D491D6" w:rsidR="00337162" w:rsidRPr="00337162" w:rsidRDefault="00EB1AB3" w:rsidP="00EB1AB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371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HIPAA</w:t>
                            </w:r>
                            <w:r w:rsidR="00337162" w:rsidRPr="00337162">
                              <w:rPr>
                                <w:sz w:val="32"/>
                                <w:szCs w:val="32"/>
                              </w:rPr>
                              <w:t xml:space="preserve"> (Health Care Confidentiality)</w:t>
                            </w:r>
                          </w:p>
                          <w:p w14:paraId="7F93CF04" w14:textId="77777777" w:rsidR="00337162" w:rsidRPr="00337162" w:rsidRDefault="00EB1AB3" w:rsidP="00EB1A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71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POA</w:t>
                            </w:r>
                            <w:r w:rsidR="00337162" w:rsidRPr="003371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7162" w:rsidRPr="00337162">
                              <w:rPr>
                                <w:sz w:val="32"/>
                                <w:szCs w:val="32"/>
                              </w:rPr>
                              <w:t>(Power of Attorney)</w:t>
                            </w:r>
                          </w:p>
                          <w:p w14:paraId="74295AE2" w14:textId="45154D32" w:rsidR="00337162" w:rsidRPr="00337162" w:rsidRDefault="00337162" w:rsidP="00EB1A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LV </w:t>
                            </w:r>
                            <w:r w:rsidRPr="00337162">
                              <w:rPr>
                                <w:sz w:val="32"/>
                                <w:szCs w:val="32"/>
                              </w:rPr>
                              <w:t>(Living Will)</w:t>
                            </w:r>
                          </w:p>
                          <w:p w14:paraId="1FACFD56" w14:textId="0F681CE4" w:rsidR="00EB1AB3" w:rsidRPr="00337162" w:rsidRDefault="00EB1AB3" w:rsidP="00EB1AB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371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DNR</w:t>
                            </w:r>
                            <w:r w:rsidR="00337162" w:rsidRPr="003371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7162" w:rsidRPr="00337162">
                              <w:rPr>
                                <w:sz w:val="32"/>
                                <w:szCs w:val="32"/>
                              </w:rPr>
                              <w:t>(Do Not Resuscitate)</w:t>
                            </w:r>
                          </w:p>
                          <w:p w14:paraId="0DCE6103" w14:textId="2013DA26" w:rsidR="00337162" w:rsidRDefault="00337162" w:rsidP="00EB1A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AD </w:t>
                            </w:r>
                            <w:r w:rsidRPr="00337162">
                              <w:rPr>
                                <w:sz w:val="32"/>
                                <w:szCs w:val="32"/>
                              </w:rPr>
                              <w:t>(Advanced Directives)</w:t>
                            </w:r>
                          </w:p>
                          <w:p w14:paraId="2C62F344" w14:textId="0148EC56" w:rsidR="00337162" w:rsidRDefault="00337162" w:rsidP="00EB1AB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What’s the difference?</w:t>
                            </w:r>
                          </w:p>
                          <w:p w14:paraId="52BC3587" w14:textId="2AE81B01" w:rsidR="00EB1AB3" w:rsidRPr="004E1D96" w:rsidRDefault="00EB1AB3" w:rsidP="00EB1AB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4F83C98" w14:textId="48689EE9" w:rsidR="007449D5" w:rsidRPr="004E1D96" w:rsidRDefault="007449D5" w:rsidP="00F574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1EDEC" id="Text Box 13" o:spid="_x0000_s1027" type="#_x0000_t202" style="position:absolute;margin-left:20.35pt;margin-top:52.65pt;width:282.4pt;height:2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" strokecolor="black [3213]">
                <v:textbox>
                  <w:txbxContent>
                    <w:p w14:paraId="4DEB97FB" w14:textId="77777777" w:rsidR="00337162" w:rsidRPr="00337162" w:rsidRDefault="00EB1AB3" w:rsidP="00EB1AB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7162">
                        <w:rPr>
                          <w:b/>
                          <w:bCs/>
                          <w:sz w:val="32"/>
                          <w:szCs w:val="32"/>
                        </w:rPr>
                        <w:t xml:space="preserve">Do you know:  </w:t>
                      </w:r>
                    </w:p>
                    <w:p w14:paraId="39C1D85E" w14:textId="38D491D6" w:rsidR="00337162" w:rsidRPr="00337162" w:rsidRDefault="00EB1AB3" w:rsidP="00EB1AB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37162">
                        <w:rPr>
                          <w:b/>
                          <w:bCs/>
                          <w:sz w:val="32"/>
                          <w:szCs w:val="32"/>
                        </w:rPr>
                        <w:t>HIPAA</w:t>
                      </w:r>
                      <w:r w:rsidR="00337162" w:rsidRPr="00337162">
                        <w:rPr>
                          <w:sz w:val="32"/>
                          <w:szCs w:val="32"/>
                        </w:rPr>
                        <w:t xml:space="preserve"> (Health Care Confidentiality)</w:t>
                      </w:r>
                    </w:p>
                    <w:p w14:paraId="7F93CF04" w14:textId="77777777" w:rsidR="00337162" w:rsidRPr="00337162" w:rsidRDefault="00EB1AB3" w:rsidP="00EB1AB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7162">
                        <w:rPr>
                          <w:b/>
                          <w:bCs/>
                          <w:sz w:val="32"/>
                          <w:szCs w:val="32"/>
                        </w:rPr>
                        <w:t>POA</w:t>
                      </w:r>
                      <w:r w:rsidR="00337162" w:rsidRPr="0033716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37162" w:rsidRPr="00337162">
                        <w:rPr>
                          <w:sz w:val="32"/>
                          <w:szCs w:val="32"/>
                        </w:rPr>
                        <w:t>(Power of Attorney)</w:t>
                      </w:r>
                    </w:p>
                    <w:p w14:paraId="74295AE2" w14:textId="45154D32" w:rsidR="00337162" w:rsidRPr="00337162" w:rsidRDefault="00337162" w:rsidP="00EB1AB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LV </w:t>
                      </w:r>
                      <w:r w:rsidRPr="00337162">
                        <w:rPr>
                          <w:sz w:val="32"/>
                          <w:szCs w:val="32"/>
                        </w:rPr>
                        <w:t>(Living Will)</w:t>
                      </w:r>
                    </w:p>
                    <w:p w14:paraId="1FACFD56" w14:textId="0F681CE4" w:rsidR="00EB1AB3" w:rsidRPr="00337162" w:rsidRDefault="00EB1AB3" w:rsidP="00EB1AB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37162">
                        <w:rPr>
                          <w:b/>
                          <w:bCs/>
                          <w:sz w:val="32"/>
                          <w:szCs w:val="32"/>
                        </w:rPr>
                        <w:t>DNR</w:t>
                      </w:r>
                      <w:r w:rsidR="00337162" w:rsidRPr="0033716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37162" w:rsidRPr="00337162">
                        <w:rPr>
                          <w:sz w:val="32"/>
                          <w:szCs w:val="32"/>
                        </w:rPr>
                        <w:t>(Do Not Resuscitate)</w:t>
                      </w:r>
                    </w:p>
                    <w:p w14:paraId="0DCE6103" w14:textId="2013DA26" w:rsidR="00337162" w:rsidRDefault="00337162" w:rsidP="00EB1AB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AD </w:t>
                      </w:r>
                      <w:r w:rsidRPr="00337162">
                        <w:rPr>
                          <w:sz w:val="32"/>
                          <w:szCs w:val="32"/>
                        </w:rPr>
                        <w:t>(Advanced Directives)</w:t>
                      </w:r>
                    </w:p>
                    <w:p w14:paraId="2C62F344" w14:textId="0148EC56" w:rsidR="00337162" w:rsidRDefault="00337162" w:rsidP="00EB1AB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What’s the difference?</w:t>
                      </w:r>
                    </w:p>
                    <w:p w14:paraId="52BC3587" w14:textId="2AE81B01" w:rsidR="00EB1AB3" w:rsidRPr="004E1D96" w:rsidRDefault="00EB1AB3" w:rsidP="00EB1AB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4F83C98" w14:textId="48689EE9" w:rsidR="007449D5" w:rsidRPr="004E1D96" w:rsidRDefault="007449D5" w:rsidP="00F574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74B7"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2BA23E" wp14:editId="1A3AA2EE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6760210" cy="415290"/>
                <wp:effectExtent l="0" t="0" r="21590" b="22860"/>
                <wp:wrapSquare wrapText="bothSides"/>
                <wp:docPr id="35993939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021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9506" w14:textId="1C566A5F" w:rsidR="006606E8" w:rsidRPr="00F574B7" w:rsidRDefault="00EB1AB3" w:rsidP="004E1D9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What Information </w:t>
                            </w:r>
                            <w:r w:rsidR="0018278E">
                              <w:rPr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o I need as a </w:t>
                            </w:r>
                            <w:r w:rsidR="0018278E">
                              <w:rPr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ew Caregiver?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A23E" id="Text Box 14" o:spid="_x0000_s1028" type="#_x0000_t202" style="position:absolute;margin-left:481.1pt;margin-top:8.25pt;width:532.3pt;height:32.7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">
                <v:textbox>
                  <w:txbxContent>
                    <w:p w14:paraId="3B129506" w14:textId="1C566A5F" w:rsidR="006606E8" w:rsidRPr="00F574B7" w:rsidRDefault="00EB1AB3" w:rsidP="004E1D9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What Information </w:t>
                      </w:r>
                      <w:r w:rsidR="0018278E">
                        <w:rPr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sz w:val="36"/>
                          <w:szCs w:val="36"/>
                        </w:rPr>
                        <w:t xml:space="preserve">o I need as a </w:t>
                      </w:r>
                      <w:r w:rsidR="0018278E">
                        <w:rPr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sz w:val="36"/>
                          <w:szCs w:val="36"/>
                        </w:rPr>
                        <w:t>ew Caregiver?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722C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1" locked="0" layoutInCell="1" allowOverlap="1" wp14:anchorId="518A3AB6" wp14:editId="10241DE5">
                <wp:simplePos x="0" y="0"/>
                <wp:positionH relativeFrom="margin">
                  <wp:posOffset>1554480</wp:posOffset>
                </wp:positionH>
                <wp:positionV relativeFrom="page">
                  <wp:posOffset>249382</wp:posOffset>
                </wp:positionV>
                <wp:extent cx="5616979" cy="1672590"/>
                <wp:effectExtent l="0" t="0" r="3175" b="3810"/>
                <wp:wrapNone/>
                <wp:docPr id="358618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979" cy="167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B802BB" w14:textId="5B1C0EE2" w:rsidR="006120C2" w:rsidRPr="004017C7" w:rsidRDefault="006120C2" w:rsidP="006120C2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6"/>
                                <w:szCs w:val="76"/>
                                <w:lang w:val="en"/>
                              </w:rPr>
                            </w:pPr>
                            <w:r w:rsidRPr="004017C7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6"/>
                                <w:szCs w:val="76"/>
                                <w:lang w:val="en"/>
                              </w:rPr>
                              <w:t>Living Active Dementia</w:t>
                            </w:r>
                          </w:p>
                          <w:p w14:paraId="7FAC21BC" w14:textId="2C77FCB6" w:rsidR="00670AF4" w:rsidRPr="004A1B6F" w:rsidRDefault="00EB1AB3" w:rsidP="006120C2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  <w:r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>Support Services for Caregivers</w:t>
                            </w:r>
                            <w:r w:rsidR="00543300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 xml:space="preserve"> </w:t>
                            </w:r>
                            <w:r w:rsidR="000F403B" w:rsidRPr="004A1B6F">
                              <w:rPr>
                                <w:rFonts w:ascii="Harlow Solid Italic" w:hAnsi="Harlow Solid Italic" w:cs="Arial"/>
                                <w:color w:val="FFFFFF" w:themeColor="background1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A3AB6" id="Text Box 11" o:spid="_x0000_s1029" type="#_x0000_t202" style="position:absolute;margin-left:122.4pt;margin-top:19.65pt;width:442.3pt;height:131.7pt;z-index:-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" filled="f" stroked="f">
                <v:textbox inset="2.88pt,2.88pt,2.88pt,2.88pt">
                  <w:txbxContent>
                    <w:p w14:paraId="1DB802BB" w14:textId="5B1C0EE2" w:rsidR="006120C2" w:rsidRPr="004017C7" w:rsidRDefault="006120C2" w:rsidP="006120C2">
                      <w:pPr>
                        <w:widowControl w:val="0"/>
                        <w:spacing w:after="120"/>
                        <w:jc w:val="center"/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6"/>
                          <w:szCs w:val="76"/>
                          <w:lang w:val="en"/>
                        </w:rPr>
                      </w:pPr>
                      <w:r w:rsidRPr="004017C7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6"/>
                          <w:szCs w:val="76"/>
                          <w:lang w:val="en"/>
                        </w:rPr>
                        <w:t>Living Active Dementia</w:t>
                      </w:r>
                    </w:p>
                    <w:p w14:paraId="7FAC21BC" w14:textId="2C77FCB6" w:rsidR="00670AF4" w:rsidRPr="004A1B6F" w:rsidRDefault="00EB1AB3" w:rsidP="006120C2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</w:pPr>
                      <w:r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  <w:t>Support Services for Caregivers</w:t>
                      </w:r>
                      <w:r w:rsidR="00543300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  <w:t xml:space="preserve"> </w:t>
                      </w:r>
                      <w:r w:rsidR="000F403B" w:rsidRPr="004A1B6F">
                        <w:rPr>
                          <w:rFonts w:ascii="Harlow Solid Italic" w:hAnsi="Harlow Solid Italic" w:cs="Arial"/>
                          <w:color w:val="FFFFFF" w:themeColor="background1"/>
                          <w:w w:val="90"/>
                          <w:sz w:val="72"/>
                          <w:szCs w:val="72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37C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15C90B" wp14:editId="627466F2">
                <wp:simplePos x="0" y="0"/>
                <wp:positionH relativeFrom="column">
                  <wp:posOffset>10795</wp:posOffset>
                </wp:positionH>
                <wp:positionV relativeFrom="paragraph">
                  <wp:posOffset>8480425</wp:posOffset>
                </wp:positionV>
                <wp:extent cx="7300595" cy="820420"/>
                <wp:effectExtent l="0" t="0" r="0" b="0"/>
                <wp:wrapNone/>
                <wp:docPr id="14580896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0595" cy="820420"/>
                          <a:chOff x="0" y="0"/>
                          <a:chExt cx="7300595" cy="820510"/>
                        </a:xfrm>
                      </wpg:grpSpPr>
                      <wps:wsp>
                        <wps:cNvPr id="988492620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374235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43140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819913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88856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B9100" id="Group 10" o:spid="_x0000_s1026" style="position:absolute;margin-left:.85pt;margin-top:667.75pt;width:574.85pt;height:64.6pt;z-index:251669504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" path="m,145c950,,1836,98,2452,219e" filled="f" strokecolor="#fffffe" strokeweight=".5pt">
                  <v:stroke joinstyle="miter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" path="m,181c940,,1828,65,2452,165e" filled="f" strokecolor="#fffffe" strokeweight=".5pt">
                  <v:stroke joinstyle="miter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" path="m2452,181c1828,74,942,,,170e" filled="f" strokecolor="#efb32f" strokeweight=".5pt">
                  <v:stroke joinstyle="miter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" path="m,167c943,,1829,77,2452,185e" filled="f" strokecolor="#fffffe" strokeweight=".5pt">
                  <v:stroke joinstyle="miter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" path="m,170c942,,1829,75,2452,182e" filled="f" strokecolor="#efb32f" strokeweight=".5pt">
                  <v:stroke joinstyle="miter"/>
                  <v:path arrowok="t" o:connecttype="custom" o:connectlocs="0,510093;7300595,546100" o:connectangles="0,0"/>
                </v:shape>
              </v:group>
            </w:pict>
          </mc:Fallback>
        </mc:AlternateContent>
      </w:r>
    </w:p>
    <w:p w14:paraId="0E30763D" w14:textId="6068F2C2" w:rsidR="006606E8" w:rsidRPr="008703F6" w:rsidRDefault="006606E8" w:rsidP="00A65564">
      <w:pPr>
        <w:rPr>
          <w:sz w:val="28"/>
          <w:szCs w:val="28"/>
        </w:rPr>
      </w:pPr>
    </w:p>
    <w:p w14:paraId="28117E65" w14:textId="02B3BB87" w:rsidR="006606E8" w:rsidRDefault="006606E8" w:rsidP="00A65564">
      <w:pPr>
        <w:rPr>
          <w:sz w:val="36"/>
          <w:szCs w:val="36"/>
        </w:rPr>
      </w:pPr>
    </w:p>
    <w:p w14:paraId="1B0F046C" w14:textId="61962375" w:rsidR="006606E8" w:rsidRDefault="006606E8" w:rsidP="00A65564">
      <w:pPr>
        <w:rPr>
          <w:sz w:val="36"/>
          <w:szCs w:val="36"/>
        </w:rPr>
      </w:pPr>
    </w:p>
    <w:p w14:paraId="78AD242B" w14:textId="66D0B5CD" w:rsidR="006606E8" w:rsidRPr="008703F6" w:rsidRDefault="00E436D9" w:rsidP="00A65564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8B3462" wp14:editId="41730D82">
                <wp:simplePos x="0" y="0"/>
                <wp:positionH relativeFrom="margin">
                  <wp:posOffset>205740</wp:posOffset>
                </wp:positionH>
                <wp:positionV relativeFrom="paragraph">
                  <wp:posOffset>379558</wp:posOffset>
                </wp:positionV>
                <wp:extent cx="3640455" cy="797560"/>
                <wp:effectExtent l="0" t="0" r="0" b="2540"/>
                <wp:wrapSquare wrapText="bothSides"/>
                <wp:docPr id="11054490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45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FD913" w14:textId="2C4000CF" w:rsidR="004E1D96" w:rsidRPr="004E1D96" w:rsidRDefault="00410C16" w:rsidP="00F574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Learn</w:t>
                            </w:r>
                            <w:r w:rsidR="007449D5">
                              <w:rPr>
                                <w:sz w:val="32"/>
                                <w:szCs w:val="32"/>
                              </w:rPr>
                              <w:t xml:space="preserve"> the basics of Need</w:t>
                            </w:r>
                            <w:r w:rsidR="00E436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49D5">
                              <w:rPr>
                                <w:sz w:val="32"/>
                                <w:szCs w:val="32"/>
                              </w:rPr>
                              <w:t>to</w:t>
                            </w:r>
                            <w:r w:rsidR="00E436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49D5">
                              <w:rPr>
                                <w:sz w:val="32"/>
                                <w:szCs w:val="32"/>
                              </w:rPr>
                              <w:t>Know</w:t>
                            </w:r>
                            <w:r w:rsidR="00E436D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49D5">
                              <w:rPr>
                                <w:sz w:val="32"/>
                                <w:szCs w:val="32"/>
                              </w:rPr>
                              <w:t>Information</w:t>
                            </w:r>
                            <w:r w:rsidR="00F574B7">
                              <w:rPr>
                                <w:sz w:val="32"/>
                                <w:szCs w:val="32"/>
                              </w:rPr>
                              <w:t xml:space="preserve"> when you care for</w:t>
                            </w:r>
                            <w:r w:rsidR="00E436D9">
                              <w:rPr>
                                <w:sz w:val="32"/>
                                <w:szCs w:val="32"/>
                              </w:rPr>
                              <w:t xml:space="preserve"> your</w:t>
                            </w:r>
                            <w:r w:rsidR="00F574B7">
                              <w:rPr>
                                <w:sz w:val="32"/>
                                <w:szCs w:val="32"/>
                              </w:rPr>
                              <w:t xml:space="preserve"> elderly loved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3462" id="Text Box 16" o:spid="_x0000_s1030" type="#_x0000_t202" style="position:absolute;margin-left:16.2pt;margin-top:29.9pt;width:286.65pt;height:62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" stroked="f">
                <v:textbox>
                  <w:txbxContent>
                    <w:p w14:paraId="30AFD913" w14:textId="2C4000CF" w:rsidR="004E1D96" w:rsidRPr="004E1D96" w:rsidRDefault="00410C16" w:rsidP="00F574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Learn</w:t>
                      </w:r>
                      <w:r w:rsidR="007449D5">
                        <w:rPr>
                          <w:sz w:val="32"/>
                          <w:szCs w:val="32"/>
                        </w:rPr>
                        <w:t xml:space="preserve"> the basics of Need</w:t>
                      </w:r>
                      <w:r w:rsidR="00E436D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449D5">
                        <w:rPr>
                          <w:sz w:val="32"/>
                          <w:szCs w:val="32"/>
                        </w:rPr>
                        <w:t>to</w:t>
                      </w:r>
                      <w:r w:rsidR="00E436D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449D5">
                        <w:rPr>
                          <w:sz w:val="32"/>
                          <w:szCs w:val="32"/>
                        </w:rPr>
                        <w:t>Know</w:t>
                      </w:r>
                      <w:r w:rsidR="00E436D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449D5">
                        <w:rPr>
                          <w:sz w:val="32"/>
                          <w:szCs w:val="32"/>
                        </w:rPr>
                        <w:t>Information</w:t>
                      </w:r>
                      <w:r w:rsidR="00F574B7">
                        <w:rPr>
                          <w:sz w:val="32"/>
                          <w:szCs w:val="32"/>
                        </w:rPr>
                        <w:t xml:space="preserve"> when you care for</w:t>
                      </w:r>
                      <w:r w:rsidR="00E436D9">
                        <w:rPr>
                          <w:sz w:val="32"/>
                          <w:szCs w:val="32"/>
                        </w:rPr>
                        <w:t xml:space="preserve"> your</w:t>
                      </w:r>
                      <w:r w:rsidR="00F574B7">
                        <w:rPr>
                          <w:sz w:val="32"/>
                          <w:szCs w:val="32"/>
                        </w:rPr>
                        <w:t xml:space="preserve"> elderly loved 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64E7" w:rsidRPr="0033716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35A9022" wp14:editId="6FDB5CAD">
                <wp:simplePos x="0" y="0"/>
                <wp:positionH relativeFrom="margin">
                  <wp:posOffset>0</wp:posOffset>
                </wp:positionH>
                <wp:positionV relativeFrom="paragraph">
                  <wp:posOffset>1245120</wp:posOffset>
                </wp:positionV>
                <wp:extent cx="4521835" cy="1113790"/>
                <wp:effectExtent l="0" t="0" r="1206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9E261" w14:textId="23E4FD63" w:rsidR="00337162" w:rsidRDefault="00E436D9" w:rsidP="00E436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E64E7">
                              <w:rPr>
                                <w:sz w:val="32"/>
                                <w:szCs w:val="32"/>
                              </w:rPr>
                              <w:t>Living Active Dementia can</w:t>
                            </w:r>
                            <w:r w:rsidR="009C476B">
                              <w:rPr>
                                <w:sz w:val="32"/>
                                <w:szCs w:val="32"/>
                              </w:rPr>
                              <w:t xml:space="preserve"> guid</w:t>
                            </w:r>
                            <w:r w:rsidR="009E64E7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9C476B">
                              <w:rPr>
                                <w:sz w:val="32"/>
                                <w:szCs w:val="32"/>
                              </w:rPr>
                              <w:t xml:space="preserve"> with:</w:t>
                            </w:r>
                          </w:p>
                          <w:p w14:paraId="1ECD4710" w14:textId="3688DF8F" w:rsidR="00337162" w:rsidRPr="00E436D9" w:rsidRDefault="00337162" w:rsidP="00E436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436D9">
                              <w:rPr>
                                <w:sz w:val="32"/>
                                <w:szCs w:val="32"/>
                              </w:rPr>
                              <w:t>Inform</w:t>
                            </w:r>
                            <w:r w:rsidR="009C476B" w:rsidRPr="00E436D9">
                              <w:rPr>
                                <w:sz w:val="32"/>
                                <w:szCs w:val="32"/>
                              </w:rPr>
                              <w:t>ing</w:t>
                            </w:r>
                            <w:r w:rsidRPr="00E436D9">
                              <w:rPr>
                                <w:sz w:val="32"/>
                                <w:szCs w:val="32"/>
                              </w:rPr>
                              <w:t xml:space="preserve"> yourself </w:t>
                            </w:r>
                            <w:r w:rsidR="009C476B" w:rsidRPr="00E436D9">
                              <w:rPr>
                                <w:sz w:val="32"/>
                                <w:szCs w:val="32"/>
                              </w:rPr>
                              <w:t xml:space="preserve">on </w:t>
                            </w:r>
                            <w:r w:rsidRPr="00E436D9">
                              <w:rPr>
                                <w:sz w:val="32"/>
                                <w:szCs w:val="32"/>
                              </w:rPr>
                              <w:t xml:space="preserve">your next </w:t>
                            </w:r>
                            <w:r w:rsidR="009C476B" w:rsidRPr="00E436D9">
                              <w:rPr>
                                <w:sz w:val="32"/>
                                <w:szCs w:val="32"/>
                              </w:rPr>
                              <w:t>steps</w:t>
                            </w:r>
                          </w:p>
                          <w:p w14:paraId="34EBE146" w14:textId="76F6D2D9" w:rsidR="00337162" w:rsidRPr="00E436D9" w:rsidRDefault="00337162" w:rsidP="00E436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436D9">
                              <w:rPr>
                                <w:sz w:val="32"/>
                                <w:szCs w:val="32"/>
                              </w:rPr>
                              <w:t>Educat</w:t>
                            </w:r>
                            <w:r w:rsidR="009C476B" w:rsidRPr="00E436D9">
                              <w:rPr>
                                <w:sz w:val="32"/>
                                <w:szCs w:val="32"/>
                              </w:rPr>
                              <w:t>ing</w:t>
                            </w:r>
                            <w:r w:rsidRPr="00E436D9">
                              <w:rPr>
                                <w:sz w:val="32"/>
                                <w:szCs w:val="32"/>
                              </w:rPr>
                              <w:t xml:space="preserve"> yourself on </w:t>
                            </w:r>
                            <w:r w:rsidR="009C476B" w:rsidRPr="00E436D9">
                              <w:rPr>
                                <w:sz w:val="32"/>
                                <w:szCs w:val="32"/>
                              </w:rPr>
                              <w:t xml:space="preserve">community </w:t>
                            </w:r>
                            <w:r w:rsidRPr="00E436D9">
                              <w:rPr>
                                <w:sz w:val="32"/>
                                <w:szCs w:val="32"/>
                              </w:rPr>
                              <w:t>resources</w:t>
                            </w:r>
                          </w:p>
                          <w:p w14:paraId="3F3765E6" w14:textId="7274E845" w:rsidR="009C476B" w:rsidRPr="00E436D9" w:rsidRDefault="009C476B" w:rsidP="00E436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436D9">
                              <w:rPr>
                                <w:sz w:val="32"/>
                                <w:szCs w:val="32"/>
                              </w:rPr>
                              <w:t>Empowering yourself on doing the right thing</w:t>
                            </w:r>
                          </w:p>
                          <w:p w14:paraId="0436590A" w14:textId="77777777" w:rsidR="009C476B" w:rsidRDefault="009C47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D82084" w14:textId="77777777" w:rsidR="00337162" w:rsidRPr="00337162" w:rsidRDefault="0033716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022" id="_x0000_s1031" type="#_x0000_t202" style="position:absolute;margin-left:0;margin-top:98.05pt;width:356.05pt;height:87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">
                <v:textbox>
                  <w:txbxContent>
                    <w:p w14:paraId="2139E261" w14:textId="23E4FD63" w:rsidR="00337162" w:rsidRDefault="00E436D9" w:rsidP="00E436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9E64E7">
                        <w:rPr>
                          <w:sz w:val="32"/>
                          <w:szCs w:val="32"/>
                        </w:rPr>
                        <w:t>Living Active Dementia can</w:t>
                      </w:r>
                      <w:r w:rsidR="009C476B">
                        <w:rPr>
                          <w:sz w:val="32"/>
                          <w:szCs w:val="32"/>
                        </w:rPr>
                        <w:t xml:space="preserve"> guid</w:t>
                      </w:r>
                      <w:r w:rsidR="009E64E7">
                        <w:rPr>
                          <w:sz w:val="32"/>
                          <w:szCs w:val="32"/>
                        </w:rPr>
                        <w:t>e</w:t>
                      </w:r>
                      <w:r w:rsidR="009C476B">
                        <w:rPr>
                          <w:sz w:val="32"/>
                          <w:szCs w:val="32"/>
                        </w:rPr>
                        <w:t xml:space="preserve"> with:</w:t>
                      </w:r>
                    </w:p>
                    <w:p w14:paraId="1ECD4710" w14:textId="3688DF8F" w:rsidR="00337162" w:rsidRPr="00E436D9" w:rsidRDefault="00337162" w:rsidP="00E436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E436D9">
                        <w:rPr>
                          <w:sz w:val="32"/>
                          <w:szCs w:val="32"/>
                        </w:rPr>
                        <w:t>Inform</w:t>
                      </w:r>
                      <w:r w:rsidR="009C476B" w:rsidRPr="00E436D9">
                        <w:rPr>
                          <w:sz w:val="32"/>
                          <w:szCs w:val="32"/>
                        </w:rPr>
                        <w:t>ing</w:t>
                      </w:r>
                      <w:r w:rsidRPr="00E436D9">
                        <w:rPr>
                          <w:sz w:val="32"/>
                          <w:szCs w:val="32"/>
                        </w:rPr>
                        <w:t xml:space="preserve"> yourself </w:t>
                      </w:r>
                      <w:r w:rsidR="009C476B" w:rsidRPr="00E436D9">
                        <w:rPr>
                          <w:sz w:val="32"/>
                          <w:szCs w:val="32"/>
                        </w:rPr>
                        <w:t xml:space="preserve">on </w:t>
                      </w:r>
                      <w:r w:rsidRPr="00E436D9">
                        <w:rPr>
                          <w:sz w:val="32"/>
                          <w:szCs w:val="32"/>
                        </w:rPr>
                        <w:t xml:space="preserve">your next </w:t>
                      </w:r>
                      <w:r w:rsidR="009C476B" w:rsidRPr="00E436D9">
                        <w:rPr>
                          <w:sz w:val="32"/>
                          <w:szCs w:val="32"/>
                        </w:rPr>
                        <w:t>steps</w:t>
                      </w:r>
                    </w:p>
                    <w:p w14:paraId="34EBE146" w14:textId="76F6D2D9" w:rsidR="00337162" w:rsidRPr="00E436D9" w:rsidRDefault="00337162" w:rsidP="00E436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E436D9">
                        <w:rPr>
                          <w:sz w:val="32"/>
                          <w:szCs w:val="32"/>
                        </w:rPr>
                        <w:t>Educat</w:t>
                      </w:r>
                      <w:r w:rsidR="009C476B" w:rsidRPr="00E436D9">
                        <w:rPr>
                          <w:sz w:val="32"/>
                          <w:szCs w:val="32"/>
                        </w:rPr>
                        <w:t>ing</w:t>
                      </w:r>
                      <w:r w:rsidRPr="00E436D9">
                        <w:rPr>
                          <w:sz w:val="32"/>
                          <w:szCs w:val="32"/>
                        </w:rPr>
                        <w:t xml:space="preserve"> yourself on </w:t>
                      </w:r>
                      <w:r w:rsidR="009C476B" w:rsidRPr="00E436D9">
                        <w:rPr>
                          <w:sz w:val="32"/>
                          <w:szCs w:val="32"/>
                        </w:rPr>
                        <w:t xml:space="preserve">community </w:t>
                      </w:r>
                      <w:r w:rsidRPr="00E436D9">
                        <w:rPr>
                          <w:sz w:val="32"/>
                          <w:szCs w:val="32"/>
                        </w:rPr>
                        <w:t>resources</w:t>
                      </w:r>
                    </w:p>
                    <w:p w14:paraId="3F3765E6" w14:textId="7274E845" w:rsidR="009C476B" w:rsidRPr="00E436D9" w:rsidRDefault="009C476B" w:rsidP="00E436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E436D9">
                        <w:rPr>
                          <w:sz w:val="32"/>
                          <w:szCs w:val="32"/>
                        </w:rPr>
                        <w:t>Empowering yourself on doing the right thing</w:t>
                      </w:r>
                    </w:p>
                    <w:p w14:paraId="0436590A" w14:textId="77777777" w:rsidR="009C476B" w:rsidRDefault="009C476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D82084" w14:textId="77777777" w:rsidR="00337162" w:rsidRPr="00337162" w:rsidRDefault="0033716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64E7" w:rsidRPr="008703F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FADE7A" wp14:editId="545310DA">
                <wp:simplePos x="0" y="0"/>
                <wp:positionH relativeFrom="margin">
                  <wp:posOffset>4064115</wp:posOffset>
                </wp:positionH>
                <wp:positionV relativeFrom="paragraph">
                  <wp:posOffset>495300</wp:posOffset>
                </wp:positionV>
                <wp:extent cx="2875915" cy="797560"/>
                <wp:effectExtent l="0" t="0" r="635" b="2540"/>
                <wp:wrapSquare wrapText="bothSides"/>
                <wp:docPr id="113319748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CF89C" w14:textId="78B7EC61" w:rsidR="00337162" w:rsidRDefault="00410C16" w:rsidP="005541D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Living Active Dementia p</w:t>
                            </w:r>
                            <w:r w:rsidR="00EB1AB3">
                              <w:rPr>
                                <w:sz w:val="32"/>
                                <w:szCs w:val="32"/>
                              </w:rPr>
                              <w:t>rovid</w:t>
                            </w:r>
                            <w:r w:rsidR="00337162">
                              <w:rPr>
                                <w:sz w:val="32"/>
                                <w:szCs w:val="32"/>
                              </w:rPr>
                              <w:t>ing</w:t>
                            </w:r>
                            <w:r w:rsidR="00EB1AB3">
                              <w:rPr>
                                <w:sz w:val="32"/>
                                <w:szCs w:val="32"/>
                              </w:rPr>
                              <w:t xml:space="preserve"> the tools to navigate</w:t>
                            </w:r>
                          </w:p>
                          <w:p w14:paraId="6667C918" w14:textId="261BFE06" w:rsidR="007449D5" w:rsidRPr="004E1D96" w:rsidRDefault="00EB1AB3" w:rsidP="005541D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the world of Elder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DE7A" id="Text Box 12" o:spid="_x0000_s1032" type="#_x0000_t202" style="position:absolute;margin-left:320pt;margin-top:39pt;width:226.45pt;height:62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yAFwIAAAkE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" stroked="f">
                <v:textbox>
                  <w:txbxContent>
                    <w:p w14:paraId="1AECF89C" w14:textId="78B7EC61" w:rsidR="00337162" w:rsidRDefault="00410C16" w:rsidP="005541D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Living Active Dementia p</w:t>
                      </w:r>
                      <w:r w:rsidR="00EB1AB3">
                        <w:rPr>
                          <w:sz w:val="32"/>
                          <w:szCs w:val="32"/>
                        </w:rPr>
                        <w:t>rovid</w:t>
                      </w:r>
                      <w:r w:rsidR="00337162">
                        <w:rPr>
                          <w:sz w:val="32"/>
                          <w:szCs w:val="32"/>
                        </w:rPr>
                        <w:t>ing</w:t>
                      </w:r>
                      <w:r w:rsidR="00EB1AB3">
                        <w:rPr>
                          <w:sz w:val="32"/>
                          <w:szCs w:val="32"/>
                        </w:rPr>
                        <w:t xml:space="preserve"> the tools to navigate</w:t>
                      </w:r>
                    </w:p>
                    <w:p w14:paraId="6667C918" w14:textId="261BFE06" w:rsidR="007449D5" w:rsidRPr="004E1D96" w:rsidRDefault="00EB1AB3" w:rsidP="005541D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the world of Elder Care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17D1F4" w14:textId="0E4EEB73" w:rsidR="006606E8" w:rsidRPr="008703F6" w:rsidRDefault="009E64E7" w:rsidP="00A65564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04E46C" wp14:editId="0EAE5D02">
                <wp:simplePos x="0" y="0"/>
                <wp:positionH relativeFrom="column">
                  <wp:posOffset>5060092</wp:posOffset>
                </wp:positionH>
                <wp:positionV relativeFrom="paragraph">
                  <wp:posOffset>1109843</wp:posOffset>
                </wp:positionV>
                <wp:extent cx="1696085" cy="1346886"/>
                <wp:effectExtent l="0" t="0" r="18415" b="24765"/>
                <wp:wrapNone/>
                <wp:docPr id="523758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1346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8E9FD" w14:textId="235E51E6" w:rsidR="009E64E7" w:rsidRPr="00E436D9" w:rsidRDefault="009E64E7" w:rsidP="009E64E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36D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Caregiver Stress is Real</w:t>
                            </w:r>
                            <w:r w:rsidR="00E436D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3CE58ED0" w14:textId="7F295AC8" w:rsidR="009E64E7" w:rsidRPr="00E436D9" w:rsidRDefault="00E436D9" w:rsidP="009E64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9E64E7" w:rsidRPr="00E436D9">
                              <w:rPr>
                                <w:sz w:val="32"/>
                                <w:szCs w:val="32"/>
                              </w:rPr>
                              <w:t>earn tips to keep it at bay from Living Active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1800B42" w14:textId="5F87F257" w:rsidR="006606E8" w:rsidRPr="004E1D96" w:rsidRDefault="006606E8" w:rsidP="00F574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4E46C" id="Text Box 15" o:spid="_x0000_s1033" type="#_x0000_t202" style="position:absolute;margin-left:398.45pt;margin-top:87.4pt;width:133.55pt;height:10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">
                <v:textbox>
                  <w:txbxContent>
                    <w:p w14:paraId="7D68E9FD" w14:textId="235E51E6" w:rsidR="009E64E7" w:rsidRPr="00E436D9" w:rsidRDefault="009E64E7" w:rsidP="009E64E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436D9">
                        <w:rPr>
                          <w:b/>
                          <w:bCs/>
                          <w:sz w:val="32"/>
                          <w:szCs w:val="32"/>
                        </w:rPr>
                        <w:t>Caregiver Stress is Real</w:t>
                      </w:r>
                      <w:r w:rsidR="00E436D9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  <w:p w14:paraId="3CE58ED0" w14:textId="7F295AC8" w:rsidR="009E64E7" w:rsidRPr="00E436D9" w:rsidRDefault="00E436D9" w:rsidP="009E64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="009E64E7" w:rsidRPr="00E436D9">
                        <w:rPr>
                          <w:sz w:val="32"/>
                          <w:szCs w:val="32"/>
                        </w:rPr>
                        <w:t>earn tips to keep it at bay from Living Active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1800B42" w14:textId="5F87F257" w:rsidR="006606E8" w:rsidRPr="004E1D96" w:rsidRDefault="006606E8" w:rsidP="00F574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34876" w14:textId="79CB7B87" w:rsidR="006606E8" w:rsidRPr="008703F6" w:rsidRDefault="00A65564" w:rsidP="00A65564">
      <w:pPr>
        <w:rPr>
          <w:sz w:val="32"/>
          <w:szCs w:val="32"/>
        </w:rPr>
      </w:pPr>
      <w:r w:rsidRPr="008703F6">
        <w:rPr>
          <w:sz w:val="32"/>
          <w:szCs w:val="32"/>
        </w:rPr>
        <w:t xml:space="preserve"> </w:t>
      </w:r>
      <w:r w:rsidR="000E4016">
        <w:rPr>
          <w:sz w:val="32"/>
          <w:szCs w:val="32"/>
        </w:rPr>
        <w:t xml:space="preserve"> </w:t>
      </w:r>
      <w:r w:rsidR="003D61DF">
        <w:rPr>
          <w:sz w:val="32"/>
          <w:szCs w:val="32"/>
        </w:rPr>
        <w:t xml:space="preserve"> </w:t>
      </w:r>
      <w:r w:rsidRPr="008703F6">
        <w:rPr>
          <w:sz w:val="32"/>
          <w:szCs w:val="32"/>
        </w:rPr>
        <w:t xml:space="preserve">  </w:t>
      </w:r>
    </w:p>
    <w:p w14:paraId="361A07E0" w14:textId="6D37542E" w:rsidR="006606E8" w:rsidRPr="008703F6" w:rsidRDefault="006606E8" w:rsidP="00A65564">
      <w:pPr>
        <w:rPr>
          <w:sz w:val="32"/>
          <w:szCs w:val="32"/>
        </w:rPr>
      </w:pPr>
    </w:p>
    <w:p w14:paraId="713BEDD7" w14:textId="39BD9660" w:rsidR="00A65564" w:rsidRPr="008703F6" w:rsidRDefault="00A65564" w:rsidP="00A65564">
      <w:pPr>
        <w:rPr>
          <w:sz w:val="32"/>
          <w:szCs w:val="32"/>
        </w:rPr>
      </w:pPr>
      <w:r w:rsidRPr="008703F6">
        <w:rPr>
          <w:sz w:val="32"/>
          <w:szCs w:val="32"/>
        </w:rPr>
        <w:tab/>
      </w:r>
      <w:r w:rsidRPr="008703F6">
        <w:rPr>
          <w:sz w:val="32"/>
          <w:szCs w:val="32"/>
        </w:rPr>
        <w:tab/>
        <w:t xml:space="preserve"> </w:t>
      </w:r>
    </w:p>
    <w:p w14:paraId="76477698" w14:textId="6E9FB378" w:rsidR="00A65564" w:rsidRPr="008703F6" w:rsidRDefault="009E64E7">
      <w:pPr>
        <w:rPr>
          <w:sz w:val="32"/>
          <w:szCs w:val="32"/>
        </w:rPr>
      </w:pPr>
      <w:r w:rsidRPr="008703F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EBCF89" wp14:editId="60B46C45">
                <wp:simplePos x="0" y="0"/>
                <wp:positionH relativeFrom="margin">
                  <wp:posOffset>173990</wp:posOffset>
                </wp:positionH>
                <wp:positionV relativeFrom="paragraph">
                  <wp:posOffset>159270</wp:posOffset>
                </wp:positionV>
                <wp:extent cx="4030345" cy="1030605"/>
                <wp:effectExtent l="0" t="0" r="8255" b="0"/>
                <wp:wrapNone/>
                <wp:docPr id="207782640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530B" w14:textId="77777777" w:rsidR="009E64E7" w:rsidRDefault="009E64E7" w:rsidP="009E64E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Living Active Dementia includes </w:t>
                            </w:r>
                          </w:p>
                          <w:p w14:paraId="1CA0F809" w14:textId="468D09D0" w:rsidR="00EA33AF" w:rsidRPr="0047722C" w:rsidRDefault="009E64E7" w:rsidP="00EA33A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Wellness Techniques </w:t>
                            </w:r>
                            <w:r w:rsidR="00EA33AF"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every assessment</w:t>
                            </w:r>
                            <w:r w:rsidR="00EA33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learned in</w:t>
                            </w:r>
                            <w:r w:rsidR="00EA33AF"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my 22 years</w:t>
                            </w:r>
                            <w:r w:rsidR="00EA33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</w:t>
                            </w:r>
                            <w:r w:rsidR="00EA33AF" w:rsidRPr="004772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Healthcare Background</w:t>
                            </w:r>
                          </w:p>
                          <w:p w14:paraId="4EF41009" w14:textId="6658226C" w:rsidR="00685F3E" w:rsidRPr="0047722C" w:rsidRDefault="00685F3E" w:rsidP="00685F3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1A7DCB0" w14:textId="0417FB2C" w:rsidR="006606E8" w:rsidRPr="008703F6" w:rsidRDefault="006606E8" w:rsidP="00685F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CF89" id="Text Box 20" o:spid="_x0000_s1034" type="#_x0000_t202" style="position:absolute;margin-left:13.7pt;margin-top:12.55pt;width:317.35pt;height:81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" stroked="f">
                <v:textbox>
                  <w:txbxContent>
                    <w:p w14:paraId="4D6A530B" w14:textId="77777777" w:rsidR="009E64E7" w:rsidRDefault="009E64E7" w:rsidP="009E64E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Living Active Dementia includes </w:t>
                      </w:r>
                    </w:p>
                    <w:p w14:paraId="1CA0F809" w14:textId="468D09D0" w:rsidR="00EA33AF" w:rsidRPr="0047722C" w:rsidRDefault="009E64E7" w:rsidP="00EA33A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Wellness Techniques </w:t>
                      </w:r>
                      <w:r w:rsidR="00EA33AF" w:rsidRPr="0047722C">
                        <w:rPr>
                          <w:b/>
                          <w:bCs/>
                          <w:sz w:val="32"/>
                          <w:szCs w:val="32"/>
                        </w:rPr>
                        <w:t>in every assessment</w:t>
                      </w:r>
                      <w:r w:rsidR="00EA33A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learned in</w:t>
                      </w:r>
                      <w:r w:rsidR="00EA33AF"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my 22 years</w:t>
                      </w:r>
                      <w:r w:rsidR="00EA33A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</w:t>
                      </w:r>
                      <w:r w:rsidR="00EA33AF" w:rsidRPr="004772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Healthcare Background</w:t>
                      </w:r>
                    </w:p>
                    <w:p w14:paraId="4EF41009" w14:textId="6658226C" w:rsidR="00685F3E" w:rsidRPr="0047722C" w:rsidRDefault="00685F3E" w:rsidP="00685F3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1A7DCB0" w14:textId="0417FB2C" w:rsidR="006606E8" w:rsidRPr="008703F6" w:rsidRDefault="006606E8" w:rsidP="00685F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2473E" w14:textId="4E5A05DC" w:rsidR="00A65564" w:rsidRPr="008703F6" w:rsidRDefault="00A65564">
      <w:pPr>
        <w:rPr>
          <w:sz w:val="32"/>
          <w:szCs w:val="32"/>
        </w:rPr>
      </w:pPr>
    </w:p>
    <w:p w14:paraId="23FF7930" w14:textId="4269D9B8" w:rsidR="00A65564" w:rsidRPr="008703F6" w:rsidRDefault="00A65564">
      <w:pPr>
        <w:rPr>
          <w:sz w:val="32"/>
          <w:szCs w:val="32"/>
        </w:rPr>
      </w:pPr>
    </w:p>
    <w:p w14:paraId="0A12F4C1" w14:textId="2D21BF3B" w:rsidR="006606E8" w:rsidRPr="008703F6" w:rsidRDefault="00B2537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FD2C65A" wp14:editId="36A22FF5">
            <wp:simplePos x="0" y="0"/>
            <wp:positionH relativeFrom="column">
              <wp:posOffset>5077460</wp:posOffset>
            </wp:positionH>
            <wp:positionV relativeFrom="page">
              <wp:posOffset>7110615</wp:posOffset>
            </wp:positionV>
            <wp:extent cx="1638300" cy="1190625"/>
            <wp:effectExtent l="0" t="0" r="0" b="9525"/>
            <wp:wrapNone/>
            <wp:docPr id="730090172" name="Picture 2" descr="A person and person look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90172" name="Picture 2" descr="A person and person looking at a piece of pap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13333" t="3666" r="5940" b="15693"/>
                    <a:stretch/>
                  </pic:blipFill>
                  <pic:spPr bwMode="auto">
                    <a:xfrm>
                      <a:off x="0" y="0"/>
                      <a:ext cx="16383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F8B66" w14:textId="76120A4A" w:rsidR="006606E8" w:rsidRPr="008703F6" w:rsidRDefault="006606E8">
      <w:pPr>
        <w:rPr>
          <w:sz w:val="32"/>
          <w:szCs w:val="32"/>
        </w:rPr>
      </w:pPr>
    </w:p>
    <w:p w14:paraId="5A3A84CB" w14:textId="3CB8137C" w:rsidR="006606E8" w:rsidRPr="008703F6" w:rsidRDefault="009E64E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930EEFE" wp14:editId="5C11DE73">
                <wp:simplePos x="0" y="0"/>
                <wp:positionH relativeFrom="margin">
                  <wp:posOffset>-114300</wp:posOffset>
                </wp:positionH>
                <wp:positionV relativeFrom="paragraph">
                  <wp:posOffset>83705</wp:posOffset>
                </wp:positionV>
                <wp:extent cx="4905375" cy="605155"/>
                <wp:effectExtent l="0" t="0" r="9525" b="4445"/>
                <wp:wrapSquare wrapText="bothSides"/>
                <wp:docPr id="4986926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1C3BE" w14:textId="28CB6D16" w:rsidR="008703F6" w:rsidRPr="00E06A8A" w:rsidRDefault="008703F6" w:rsidP="00E06A8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Empathetic, Good Listener, Advocate, Passionate – words </w:t>
                            </w:r>
                            <w:r w:rsidR="00E70A14"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used </w:t>
                            </w:r>
                            <w:r w:rsidRPr="00E06A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describe Living Active Services</w:t>
                            </w:r>
                          </w:p>
                          <w:p w14:paraId="098ABB31" w14:textId="6ACA0DE5" w:rsidR="008703F6" w:rsidRDefault="008703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EEFE" id="Text Box 21" o:spid="_x0000_s1035" type="#_x0000_t202" style="position:absolute;margin-left:-9pt;margin-top:6.6pt;width:386.25pt;height:47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" stroked="f">
                <v:textbox>
                  <w:txbxContent>
                    <w:p w14:paraId="4AB1C3BE" w14:textId="28CB6D16" w:rsidR="008703F6" w:rsidRPr="00E06A8A" w:rsidRDefault="008703F6" w:rsidP="00E06A8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06A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Empathetic, Good Listener, Advocate, Passionate – words </w:t>
                      </w:r>
                      <w:r w:rsidR="00E70A14" w:rsidRPr="00E06A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used </w:t>
                      </w:r>
                      <w:r w:rsidRPr="00E06A8A">
                        <w:rPr>
                          <w:b/>
                          <w:bCs/>
                          <w:sz w:val="32"/>
                          <w:szCs w:val="32"/>
                        </w:rPr>
                        <w:t>to describe Living Active Services</w:t>
                      </w:r>
                    </w:p>
                    <w:p w14:paraId="098ABB31" w14:textId="6ACA0DE5" w:rsidR="008703F6" w:rsidRDefault="008703F6"/>
                  </w:txbxContent>
                </v:textbox>
                <w10:wrap type="square" anchorx="margin"/>
              </v:shape>
            </w:pict>
          </mc:Fallback>
        </mc:AlternateContent>
      </w:r>
    </w:p>
    <w:p w14:paraId="3775AB86" w14:textId="3623F7E4" w:rsidR="00A65564" w:rsidRPr="008703F6" w:rsidRDefault="00A65564">
      <w:pPr>
        <w:rPr>
          <w:sz w:val="32"/>
          <w:szCs w:val="32"/>
        </w:rPr>
      </w:pPr>
    </w:p>
    <w:p w14:paraId="59B1689E" w14:textId="1E5C4B82" w:rsidR="00A65564" w:rsidRPr="00A65564" w:rsidRDefault="009E64E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862FC8B" wp14:editId="5E1EA85F">
            <wp:simplePos x="0" y="0"/>
            <wp:positionH relativeFrom="margin">
              <wp:posOffset>732224</wp:posOffset>
            </wp:positionH>
            <wp:positionV relativeFrom="page">
              <wp:posOffset>8195945</wp:posOffset>
            </wp:positionV>
            <wp:extent cx="1629294" cy="925859"/>
            <wp:effectExtent l="0" t="0" r="9525" b="7620"/>
            <wp:wrapNone/>
            <wp:docPr id="1686865733" name="Picture 12" descr="A red telephone receiver on a white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65733" name="Picture 12" descr="A red telephone receiver on a white wood surfac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4865" t="7476" r="7924" b="9804"/>
                    <a:stretch/>
                  </pic:blipFill>
                  <pic:spPr bwMode="auto">
                    <a:xfrm>
                      <a:off x="0" y="0"/>
                      <a:ext cx="1629294" cy="92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970AC" w14:textId="3BD489AE" w:rsidR="004A1B6F" w:rsidRPr="004A1B6F" w:rsidRDefault="004A1B6F" w:rsidP="004A1B6F"/>
    <w:p w14:paraId="28025E5B" w14:textId="6CEE0451" w:rsidR="004A1B6F" w:rsidRDefault="004A1B6F" w:rsidP="004A1B6F"/>
    <w:p w14:paraId="291155ED" w14:textId="02287C6F" w:rsidR="004A1B6F" w:rsidRPr="004A1B6F" w:rsidRDefault="00E436D9" w:rsidP="004A1B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FECA5BE" wp14:editId="291680F9">
                <wp:simplePos x="0" y="0"/>
                <wp:positionH relativeFrom="page">
                  <wp:posOffset>3895262</wp:posOffset>
                </wp:positionH>
                <wp:positionV relativeFrom="paragraph">
                  <wp:posOffset>2540</wp:posOffset>
                </wp:positionV>
                <wp:extent cx="2961640" cy="276225"/>
                <wp:effectExtent l="0" t="0" r="10160" b="24130"/>
                <wp:wrapSquare wrapText="bothSides"/>
                <wp:docPr id="168249846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4D0D" w14:textId="2CEDF526" w:rsidR="00EC4046" w:rsidRPr="00E06A8A" w:rsidRDefault="00EC4046" w:rsidP="00685F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6A8A">
                              <w:rPr>
                                <w:sz w:val="28"/>
                                <w:szCs w:val="28"/>
                              </w:rPr>
                              <w:t xml:space="preserve">Veterans qualify for a </w:t>
                            </w:r>
                            <w:r w:rsidR="0047722C" w:rsidRPr="00E06A8A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E06A8A">
                              <w:rPr>
                                <w:sz w:val="28"/>
                                <w:szCs w:val="28"/>
                              </w:rPr>
                              <w:t>% Discount</w:t>
                            </w:r>
                            <w:r w:rsidR="00E06A8A">
                              <w:rPr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="00E436D9">
                              <w:rPr>
                                <w:sz w:val="28"/>
                                <w:szCs w:val="28"/>
                              </w:rPr>
                              <w:t>a One Hour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ECA5BE" id="Text Box 23" o:spid="_x0000_s1036" type="#_x0000_t202" style="position:absolute;margin-left:306.7pt;margin-top:.2pt;width:233.2pt;height:21.7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">
                <v:textbox style="mso-fit-shape-to-text:t">
                  <w:txbxContent>
                    <w:p w14:paraId="3FB64D0D" w14:textId="2CEDF526" w:rsidR="00EC4046" w:rsidRPr="00E06A8A" w:rsidRDefault="00EC4046" w:rsidP="00685F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06A8A">
                        <w:rPr>
                          <w:sz w:val="28"/>
                          <w:szCs w:val="28"/>
                        </w:rPr>
                        <w:t xml:space="preserve">Veterans qualify for a </w:t>
                      </w:r>
                      <w:r w:rsidR="0047722C" w:rsidRPr="00E06A8A">
                        <w:rPr>
                          <w:sz w:val="28"/>
                          <w:szCs w:val="28"/>
                        </w:rPr>
                        <w:t>10</w:t>
                      </w:r>
                      <w:r w:rsidRPr="00E06A8A">
                        <w:rPr>
                          <w:sz w:val="28"/>
                          <w:szCs w:val="28"/>
                        </w:rPr>
                        <w:t>% Discount</w:t>
                      </w:r>
                      <w:r w:rsidR="00E06A8A">
                        <w:rPr>
                          <w:sz w:val="28"/>
                          <w:szCs w:val="28"/>
                        </w:rPr>
                        <w:t xml:space="preserve"> on </w:t>
                      </w:r>
                      <w:r w:rsidR="00E436D9">
                        <w:rPr>
                          <w:sz w:val="28"/>
                          <w:szCs w:val="28"/>
                        </w:rPr>
                        <w:t>a One Hour Session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9C30A5A" w14:textId="6A59601C" w:rsidR="004A1B6F" w:rsidRPr="004A1B6F" w:rsidRDefault="004A1B6F" w:rsidP="004A1B6F"/>
    <w:p w14:paraId="078BD905" w14:textId="4381115C" w:rsidR="004A1B6F" w:rsidRPr="004A1B6F" w:rsidRDefault="0047722C" w:rsidP="004A1B6F"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D81BE43" wp14:editId="62ECF817">
                <wp:simplePos x="0" y="0"/>
                <wp:positionH relativeFrom="column">
                  <wp:posOffset>289285</wp:posOffset>
                </wp:positionH>
                <wp:positionV relativeFrom="margin">
                  <wp:posOffset>7441874</wp:posOffset>
                </wp:positionV>
                <wp:extent cx="6743700" cy="611505"/>
                <wp:effectExtent l="0" t="0" r="0" b="0"/>
                <wp:wrapNone/>
                <wp:docPr id="15561136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63319" w14:textId="4D8C726A" w:rsidR="00ED1100" w:rsidRDefault="00C15849" w:rsidP="004A1B6F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Virginia Simmons          </w:t>
                            </w:r>
                            <w:r w:rsidR="00AE11DD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Living Active Dementi</w:t>
                            </w: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a          </w:t>
                            </w:r>
                            <w:r w:rsidR="007863C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Caregiver Coaching</w:t>
                            </w:r>
                            <w:r w:rsidR="007863C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   </w:t>
                            </w:r>
                            <w:r w:rsidR="008C33A7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Tel 434</w:t>
                            </w:r>
                            <w:r w:rsidR="00AE11DD" w:rsidRPr="00C1584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-907-6190</w:t>
                            </w:r>
                          </w:p>
                          <w:p w14:paraId="5AC1B6FA" w14:textId="6C6C37DB" w:rsidR="00AB6AE3" w:rsidRPr="00C15849" w:rsidRDefault="00BA57E1" w:rsidP="00BA57E1">
                            <w:pPr>
                              <w:widowControl w:val="0"/>
                              <w:spacing w:before="120" w:after="120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BA57E1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www.LivingActiveDementia.com</w:t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0D297F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ab/>
                            </w:r>
                            <w:r w:rsidR="00AB6AE3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Livingactive22@gmail.com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BE43" id="Text Box 8" o:spid="_x0000_s1037" type="#_x0000_t202" style="position:absolute;margin-left:22.8pt;margin-top:585.95pt;width:531pt;height:48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" filled="f" stroked="f">
                <v:textbox inset="2.88pt,2.88pt,2.88pt,2.88pt">
                  <w:txbxContent>
                    <w:p w14:paraId="2E163319" w14:textId="4D8C726A" w:rsidR="00ED1100" w:rsidRDefault="00C15849" w:rsidP="004A1B6F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Virginia Simmons          </w:t>
                      </w:r>
                      <w:r w:rsidR="00AE11DD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Living Active Dementi</w:t>
                      </w: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a          </w:t>
                      </w:r>
                      <w:r w:rsidR="007863C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Caregiver Coaching</w:t>
                      </w:r>
                      <w:r w:rsidR="007863C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          </w:t>
                      </w:r>
                      <w:r w:rsidR="008C33A7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Tel 434</w:t>
                      </w:r>
                      <w:r w:rsidR="00AE11DD" w:rsidRPr="00C15849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-907-6190</w:t>
                      </w:r>
                    </w:p>
                    <w:p w14:paraId="5AC1B6FA" w14:textId="6C6C37DB" w:rsidR="00AB6AE3" w:rsidRPr="00C15849" w:rsidRDefault="00BA57E1" w:rsidP="00BA57E1">
                      <w:pPr>
                        <w:widowControl w:val="0"/>
                        <w:spacing w:before="120" w:after="120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BA57E1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www.LivingActiveDementia.com</w:t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0D297F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ab/>
                      </w:r>
                      <w:r w:rsidR="00AB6AE3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  <w:t>Livingactive22@gmail.com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C437C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E362E" wp14:editId="36CFA369">
                <wp:simplePos x="0" y="0"/>
                <wp:positionH relativeFrom="column">
                  <wp:posOffset>-4034790</wp:posOffset>
                </wp:positionH>
                <wp:positionV relativeFrom="paragraph">
                  <wp:posOffset>693420</wp:posOffset>
                </wp:positionV>
                <wp:extent cx="2644140" cy="444500"/>
                <wp:effectExtent l="3810" t="1270" r="0" b="1905"/>
                <wp:wrapNone/>
                <wp:docPr id="16481160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14BB1" w14:textId="618E9CD8" w:rsidR="00EC4046" w:rsidRPr="0057668D" w:rsidRDefault="00EC40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668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Call for an appointment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362E" id="Text Box 24" o:spid="_x0000_s1038" type="#_x0000_t202" style="position:absolute;margin-left:-317.7pt;margin-top:54.6pt;width:208.2pt;height: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" stroked="f">
                <v:textbox>
                  <w:txbxContent>
                    <w:p w14:paraId="53F14BB1" w14:textId="618E9CD8" w:rsidR="00EC4046" w:rsidRPr="0057668D" w:rsidRDefault="00EC4046">
                      <w:pPr>
                        <w:rPr>
                          <w:sz w:val="32"/>
                          <w:szCs w:val="32"/>
                        </w:rPr>
                      </w:pPr>
                      <w:r w:rsidRPr="0057668D">
                        <w:rPr>
                          <w:sz w:val="32"/>
                          <w:szCs w:val="32"/>
                          <w:highlight w:val="yellow"/>
                        </w:rPr>
                        <w:t>Call for an appointment today</w:t>
                      </w:r>
                    </w:p>
                  </w:txbxContent>
                </v:textbox>
              </v:shape>
            </w:pict>
          </mc:Fallback>
        </mc:AlternateContent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  <w:r w:rsidR="00E06A8A">
        <w:tab/>
      </w:r>
    </w:p>
    <w:sectPr w:rsidR="004A1B6F" w:rsidRPr="004A1B6F" w:rsidSect="0047722C">
      <w:headerReference w:type="default" r:id="rId13"/>
      <w:footerReference w:type="default" r:id="rId14"/>
      <w:pgSz w:w="12240" w:h="15840" w:code="1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FF108" w14:textId="77777777" w:rsidR="005504F0" w:rsidRDefault="005504F0" w:rsidP="008335AE">
      <w:r>
        <w:separator/>
      </w:r>
    </w:p>
  </w:endnote>
  <w:endnote w:type="continuationSeparator" w:id="0">
    <w:p w14:paraId="539D3BF8" w14:textId="77777777" w:rsidR="005504F0" w:rsidRDefault="005504F0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7E0D" w14:textId="57FAFA64" w:rsidR="00114831" w:rsidRDefault="0011483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74CE0F" wp14:editId="2956A2FE">
          <wp:simplePos x="0" y="0"/>
          <wp:positionH relativeFrom="margin">
            <wp:align>center</wp:align>
          </wp:positionH>
          <wp:positionV relativeFrom="paragraph">
            <wp:posOffset>-513234</wp:posOffset>
          </wp:positionV>
          <wp:extent cx="7310621" cy="764771"/>
          <wp:effectExtent l="0" t="0" r="5080" b="0"/>
          <wp:wrapNone/>
          <wp:docPr id="402447362" name="Picture 402447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0621" cy="764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B2B7A" w14:textId="77777777" w:rsidR="005504F0" w:rsidRDefault="005504F0" w:rsidP="008335AE">
      <w:r>
        <w:separator/>
      </w:r>
    </w:p>
  </w:footnote>
  <w:footnote w:type="continuationSeparator" w:id="0">
    <w:p w14:paraId="1652F786" w14:textId="77777777" w:rsidR="005504F0" w:rsidRDefault="005504F0" w:rsidP="0083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67C2" w14:textId="153B4EA4" w:rsidR="00E07FDF" w:rsidRDefault="00E07FDF">
    <w:pPr>
      <w:pStyle w:val="Header"/>
    </w:pPr>
    <w:r>
      <w:rPr>
        <w:noProof/>
      </w:rPr>
      <w:drawing>
        <wp:inline distT="0" distB="0" distL="0" distR="0" wp14:anchorId="38D4A78A" wp14:editId="4AC614BF">
          <wp:extent cx="6962346" cy="1628714"/>
          <wp:effectExtent l="0" t="0" r="0" b="0"/>
          <wp:docPr id="2126954592" name="Picture 2126954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98" b="13563"/>
                  <a:stretch/>
                </pic:blipFill>
                <pic:spPr bwMode="auto">
                  <a:xfrm>
                    <a:off x="0" y="0"/>
                    <a:ext cx="7048448" cy="16488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48DA"/>
    <w:multiLevelType w:val="hybridMultilevel"/>
    <w:tmpl w:val="2A5E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36BDA"/>
    <w:multiLevelType w:val="hybridMultilevel"/>
    <w:tmpl w:val="A77CD33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980A3F"/>
    <w:multiLevelType w:val="hybridMultilevel"/>
    <w:tmpl w:val="6C2AE5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742EEE"/>
    <w:multiLevelType w:val="multilevel"/>
    <w:tmpl w:val="3FB6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F7260B"/>
    <w:multiLevelType w:val="hybridMultilevel"/>
    <w:tmpl w:val="3888061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DD0F14"/>
    <w:multiLevelType w:val="hybridMultilevel"/>
    <w:tmpl w:val="414A1CB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0403249">
    <w:abstractNumId w:val="1"/>
  </w:num>
  <w:num w:numId="2" w16cid:durableId="1404835610">
    <w:abstractNumId w:val="0"/>
  </w:num>
  <w:num w:numId="3" w16cid:durableId="1285499245">
    <w:abstractNumId w:val="6"/>
  </w:num>
  <w:num w:numId="4" w16cid:durableId="1676617284">
    <w:abstractNumId w:val="2"/>
  </w:num>
  <w:num w:numId="5" w16cid:durableId="1108549179">
    <w:abstractNumId w:val="5"/>
  </w:num>
  <w:num w:numId="6" w16cid:durableId="1021081932">
    <w:abstractNumId w:val="4"/>
  </w:num>
  <w:num w:numId="7" w16cid:durableId="1601966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F42"/>
    <w:rsid w:val="000251E7"/>
    <w:rsid w:val="0002736F"/>
    <w:rsid w:val="000840C9"/>
    <w:rsid w:val="00093F9D"/>
    <w:rsid w:val="000A5649"/>
    <w:rsid w:val="000D247E"/>
    <w:rsid w:val="000D297F"/>
    <w:rsid w:val="000E4016"/>
    <w:rsid w:val="000E7AAA"/>
    <w:rsid w:val="000F403B"/>
    <w:rsid w:val="001118E0"/>
    <w:rsid w:val="00114831"/>
    <w:rsid w:val="0018278E"/>
    <w:rsid w:val="0018688F"/>
    <w:rsid w:val="00194B1B"/>
    <w:rsid w:val="001B326D"/>
    <w:rsid w:val="001F3410"/>
    <w:rsid w:val="001F7C69"/>
    <w:rsid w:val="002173E0"/>
    <w:rsid w:val="00230063"/>
    <w:rsid w:val="00241104"/>
    <w:rsid w:val="00260FFE"/>
    <w:rsid w:val="00284C64"/>
    <w:rsid w:val="00296690"/>
    <w:rsid w:val="002A0CD4"/>
    <w:rsid w:val="002B3B63"/>
    <w:rsid w:val="00337162"/>
    <w:rsid w:val="0034056B"/>
    <w:rsid w:val="003A61EA"/>
    <w:rsid w:val="003B7DE5"/>
    <w:rsid w:val="003D61DF"/>
    <w:rsid w:val="004017C7"/>
    <w:rsid w:val="00410C16"/>
    <w:rsid w:val="00417CA0"/>
    <w:rsid w:val="00446CAE"/>
    <w:rsid w:val="0047722C"/>
    <w:rsid w:val="004A1B6F"/>
    <w:rsid w:val="004B45C2"/>
    <w:rsid w:val="004D05AE"/>
    <w:rsid w:val="004E1D96"/>
    <w:rsid w:val="004E6D99"/>
    <w:rsid w:val="004F4E54"/>
    <w:rsid w:val="00511F48"/>
    <w:rsid w:val="00515030"/>
    <w:rsid w:val="00543300"/>
    <w:rsid w:val="005504F0"/>
    <w:rsid w:val="005541D9"/>
    <w:rsid w:val="005601B3"/>
    <w:rsid w:val="0057668D"/>
    <w:rsid w:val="005A4099"/>
    <w:rsid w:val="005B3039"/>
    <w:rsid w:val="005D5D75"/>
    <w:rsid w:val="005F22D2"/>
    <w:rsid w:val="005F333B"/>
    <w:rsid w:val="005F47A8"/>
    <w:rsid w:val="005F70E4"/>
    <w:rsid w:val="00606D3B"/>
    <w:rsid w:val="006120C2"/>
    <w:rsid w:val="00620E7F"/>
    <w:rsid w:val="00637FD3"/>
    <w:rsid w:val="00660562"/>
    <w:rsid w:val="006606E8"/>
    <w:rsid w:val="00670AF4"/>
    <w:rsid w:val="00685F3E"/>
    <w:rsid w:val="00690D00"/>
    <w:rsid w:val="006A13AB"/>
    <w:rsid w:val="006F164D"/>
    <w:rsid w:val="007114FA"/>
    <w:rsid w:val="007449D5"/>
    <w:rsid w:val="00761426"/>
    <w:rsid w:val="0077373D"/>
    <w:rsid w:val="0077681F"/>
    <w:rsid w:val="007863C4"/>
    <w:rsid w:val="007E4C28"/>
    <w:rsid w:val="00810177"/>
    <w:rsid w:val="0082099B"/>
    <w:rsid w:val="008335AE"/>
    <w:rsid w:val="00840768"/>
    <w:rsid w:val="0085091B"/>
    <w:rsid w:val="008703F6"/>
    <w:rsid w:val="00870954"/>
    <w:rsid w:val="008A339D"/>
    <w:rsid w:val="008C33A7"/>
    <w:rsid w:val="00904EDB"/>
    <w:rsid w:val="009206F1"/>
    <w:rsid w:val="00920BCA"/>
    <w:rsid w:val="0094386A"/>
    <w:rsid w:val="009812D7"/>
    <w:rsid w:val="00994E05"/>
    <w:rsid w:val="009A4B15"/>
    <w:rsid w:val="009A4E56"/>
    <w:rsid w:val="009C476B"/>
    <w:rsid w:val="009E64E7"/>
    <w:rsid w:val="009F6612"/>
    <w:rsid w:val="00A65564"/>
    <w:rsid w:val="00A73422"/>
    <w:rsid w:val="00A74F42"/>
    <w:rsid w:val="00AB6AE3"/>
    <w:rsid w:val="00AE11DD"/>
    <w:rsid w:val="00AE3807"/>
    <w:rsid w:val="00B024DE"/>
    <w:rsid w:val="00B2537E"/>
    <w:rsid w:val="00B371B3"/>
    <w:rsid w:val="00B4435E"/>
    <w:rsid w:val="00B75721"/>
    <w:rsid w:val="00BA3112"/>
    <w:rsid w:val="00BA57E1"/>
    <w:rsid w:val="00BB6D41"/>
    <w:rsid w:val="00BE09DF"/>
    <w:rsid w:val="00C03788"/>
    <w:rsid w:val="00C15849"/>
    <w:rsid w:val="00C2728C"/>
    <w:rsid w:val="00C437CD"/>
    <w:rsid w:val="00C73B89"/>
    <w:rsid w:val="00C751EB"/>
    <w:rsid w:val="00CB5716"/>
    <w:rsid w:val="00CC1E03"/>
    <w:rsid w:val="00D00CE3"/>
    <w:rsid w:val="00D14943"/>
    <w:rsid w:val="00D46C8A"/>
    <w:rsid w:val="00E06A8A"/>
    <w:rsid w:val="00E07FDF"/>
    <w:rsid w:val="00E34B53"/>
    <w:rsid w:val="00E42971"/>
    <w:rsid w:val="00E436D9"/>
    <w:rsid w:val="00E61CB5"/>
    <w:rsid w:val="00E65CBA"/>
    <w:rsid w:val="00E70A14"/>
    <w:rsid w:val="00E76EA5"/>
    <w:rsid w:val="00E81F96"/>
    <w:rsid w:val="00EA33AF"/>
    <w:rsid w:val="00EB1AB3"/>
    <w:rsid w:val="00EC4046"/>
    <w:rsid w:val="00ED1100"/>
    <w:rsid w:val="00F34D14"/>
    <w:rsid w:val="00F543A7"/>
    <w:rsid w:val="00F574B7"/>
    <w:rsid w:val="00F93EED"/>
    <w:rsid w:val="00FA7CE2"/>
    <w:rsid w:val="00FE0FF7"/>
    <w:rsid w:val="00FE2E3F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."/>
  <w:listSeparator w:val=","/>
  <w14:docId w14:val="5AFDBABC"/>
  <w15:docId w15:val="{48E1CFB6-B3AD-4495-92D3-BFE473FD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  <w:style w:type="character" w:styleId="Hyperlink">
    <w:name w:val="Hyperlink"/>
    <w:basedOn w:val="DefaultParagraphFont"/>
    <w:rsid w:val="004D0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8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l.gov/about/news/but-i-returned-that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reamstime.com/schedule-your-appointment-today-text-retro-red-phone-handset-schedule-your-appointment-today-text-retro-red-phone-image14499418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reamstime.com/senior-black-couple-paperwork-laptop-planning-budget-taxes-discussion-future-home-old-man-woman-image26939827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ne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</dc:creator>
  <cp:keywords/>
  <dc:description/>
  <cp:lastModifiedBy>Dominique Simmons</cp:lastModifiedBy>
  <cp:revision>2</cp:revision>
  <cp:lastPrinted>2024-01-31T14:32:00Z</cp:lastPrinted>
  <dcterms:created xsi:type="dcterms:W3CDTF">2024-02-01T23:13:00Z</dcterms:created>
  <dcterms:modified xsi:type="dcterms:W3CDTF">2024-02-01T23:13:00Z</dcterms:modified>
</cp:coreProperties>
</file>